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ADC" w:rsidRDefault="009E6ADC" w:rsidP="00C70ED9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6ADC" w:rsidRPr="0099798B" w:rsidRDefault="009E6ADC" w:rsidP="00C70ED9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798B">
        <w:rPr>
          <w:rFonts w:ascii="Times New Roman" w:hAnsi="Times New Roman" w:cs="Times New Roman"/>
          <w:b/>
          <w:bCs/>
          <w:sz w:val="24"/>
          <w:szCs w:val="24"/>
        </w:rPr>
        <w:t>ROMANIA</w:t>
      </w:r>
    </w:p>
    <w:p w:rsidR="009E6ADC" w:rsidRPr="0099798B" w:rsidRDefault="009E6ADC" w:rsidP="00C70ED9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798B">
        <w:rPr>
          <w:rFonts w:ascii="Times New Roman" w:hAnsi="Times New Roman" w:cs="Times New Roman"/>
          <w:b/>
          <w:bCs/>
          <w:sz w:val="24"/>
          <w:szCs w:val="24"/>
        </w:rPr>
        <w:t>JUDETUL VASLUI</w:t>
      </w:r>
    </w:p>
    <w:p w:rsidR="009E6ADC" w:rsidRPr="0099798B" w:rsidRDefault="009E6ADC" w:rsidP="00C70ED9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798B">
        <w:rPr>
          <w:rFonts w:ascii="Times New Roman" w:hAnsi="Times New Roman" w:cs="Times New Roman"/>
          <w:b/>
          <w:bCs/>
          <w:sz w:val="24"/>
          <w:szCs w:val="24"/>
        </w:rPr>
        <w:t>COMUNA VETRISOAIA</w:t>
      </w:r>
    </w:p>
    <w:p w:rsidR="009E6ADC" w:rsidRDefault="009E6ADC" w:rsidP="00C70ED9">
      <w:pPr>
        <w:pStyle w:val="NoSpacing"/>
        <w:jc w:val="both"/>
        <w:rPr>
          <w:sz w:val="24"/>
          <w:szCs w:val="24"/>
        </w:rPr>
      </w:pPr>
      <w:r w:rsidRPr="0099798B">
        <w:rPr>
          <w:rFonts w:ascii="Times New Roman" w:hAnsi="Times New Roman" w:cs="Times New Roman"/>
          <w:b/>
          <w:bCs/>
          <w:sz w:val="24"/>
          <w:szCs w:val="24"/>
        </w:rPr>
        <w:t>PRIMAR</w:t>
      </w:r>
      <w:r>
        <w:rPr>
          <w:sz w:val="24"/>
          <w:szCs w:val="24"/>
        </w:rPr>
        <w:t xml:space="preserve"> </w:t>
      </w:r>
    </w:p>
    <w:p w:rsidR="009E6ADC" w:rsidRPr="003047AF" w:rsidRDefault="009E6ADC" w:rsidP="00C70ED9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47AF">
        <w:rPr>
          <w:rFonts w:ascii="Times New Roman" w:hAnsi="Times New Roman" w:cs="Times New Roman"/>
          <w:b/>
          <w:bCs/>
          <w:sz w:val="24"/>
          <w:szCs w:val="24"/>
        </w:rPr>
        <w:t xml:space="preserve">NR. </w:t>
      </w:r>
      <w:r>
        <w:rPr>
          <w:rFonts w:ascii="Times New Roman" w:hAnsi="Times New Roman" w:cs="Times New Roman"/>
          <w:b/>
          <w:bCs/>
          <w:sz w:val="24"/>
          <w:szCs w:val="24"/>
        </w:rPr>
        <w:t>49  din 15.09</w:t>
      </w:r>
      <w:r w:rsidRPr="003047AF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3047A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</w:p>
    <w:p w:rsidR="009E6ADC" w:rsidRPr="00C70ED9" w:rsidRDefault="009E6ADC" w:rsidP="00C70ED9">
      <w:pPr>
        <w:pStyle w:val="NoSpacing"/>
        <w:ind w:right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</w:t>
      </w:r>
    </w:p>
    <w:p w:rsidR="009E6ADC" w:rsidRPr="00C70ED9" w:rsidRDefault="009E6ADC" w:rsidP="00C70ED9">
      <w:pPr>
        <w:pStyle w:val="NoSpacing"/>
        <w:ind w:right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PROIECT DE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HOTARARE</w:t>
      </w:r>
    </w:p>
    <w:p w:rsidR="009E6ADC" w:rsidRPr="00C70ED9" w:rsidRDefault="009E6ADC" w:rsidP="00C70ED9">
      <w:pPr>
        <w:pStyle w:val="NoSpacing"/>
        <w:ind w:right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privind organizarea si finantarea evenimentului ”Nunta de Aur si Argint”</w:t>
      </w:r>
    </w:p>
    <w:p w:rsidR="009E6ADC" w:rsidRPr="00C70ED9" w:rsidRDefault="009E6ADC" w:rsidP="00C70ED9">
      <w:pPr>
        <w:pStyle w:val="NoSpacing"/>
        <w:ind w:left="2124" w:right="540"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in comuna Vetrisoaia, judetul  Vaslui</w:t>
      </w:r>
    </w:p>
    <w:p w:rsidR="009E6ADC" w:rsidRPr="00C70ED9" w:rsidRDefault="009E6ADC" w:rsidP="00C70ED9">
      <w:pPr>
        <w:pStyle w:val="NoSpacing"/>
        <w:ind w:right="540"/>
        <w:jc w:val="center"/>
        <w:rPr>
          <w:rFonts w:ascii="Times New Roman" w:hAnsi="Times New Roman" w:cs="Times New Roman"/>
          <w:sz w:val="24"/>
          <w:szCs w:val="24"/>
        </w:rPr>
      </w:pPr>
    </w:p>
    <w:p w:rsidR="009E6ADC" w:rsidRPr="00C70ED9" w:rsidRDefault="009E6ADC" w:rsidP="00C70ED9">
      <w:pPr>
        <w:pStyle w:val="NoSpacing"/>
        <w:ind w:right="540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 xml:space="preserve">     </w:t>
      </w:r>
      <w:r w:rsidRPr="00C70ED9">
        <w:rPr>
          <w:rFonts w:ascii="Times New Roman" w:hAnsi="Times New Roman" w:cs="Times New Roman"/>
          <w:sz w:val="24"/>
          <w:szCs w:val="24"/>
        </w:rPr>
        <w:tab/>
        <w:t xml:space="preserve"> Avand in vedere:</w:t>
      </w:r>
    </w:p>
    <w:p w:rsidR="009E6ADC" w:rsidRDefault="009E6ADC" w:rsidP="00212F81">
      <w:pPr>
        <w:pStyle w:val="NoSpacing"/>
        <w:ind w:right="5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9798B">
        <w:rPr>
          <w:rFonts w:ascii="Times New Roman" w:hAnsi="Times New Roman" w:cs="Times New Roman"/>
        </w:rPr>
        <w:t xml:space="preserve">- </w:t>
      </w:r>
      <w:r w:rsidRPr="00060347">
        <w:rPr>
          <w:rFonts w:ascii="Times New Roman" w:hAnsi="Times New Roman" w:cs="Times New Roman"/>
          <w:sz w:val="24"/>
          <w:szCs w:val="24"/>
        </w:rPr>
        <w:t>Referatul  de aprobare nr.</w:t>
      </w:r>
      <w:r>
        <w:rPr>
          <w:rFonts w:ascii="Times New Roman" w:hAnsi="Times New Roman" w:cs="Times New Roman"/>
          <w:sz w:val="24"/>
          <w:szCs w:val="24"/>
        </w:rPr>
        <w:t xml:space="preserve"> 2870 din 15</w:t>
      </w:r>
      <w:r w:rsidRPr="00060347">
        <w:rPr>
          <w:rFonts w:ascii="Times New Roman" w:hAnsi="Times New Roman" w:cs="Times New Roman"/>
          <w:sz w:val="24"/>
          <w:szCs w:val="24"/>
        </w:rPr>
        <w:t>.09.202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060347">
        <w:rPr>
          <w:rFonts w:ascii="Times New Roman" w:hAnsi="Times New Roman" w:cs="Times New Roman"/>
          <w:sz w:val="24"/>
          <w:szCs w:val="24"/>
        </w:rPr>
        <w:t xml:space="preserve"> la proiectul de hotarare initiat de Primarul comunei Vetrisoaia, judetul Vaslui, din care reiese necesitatea si oportunitatea  organizarii si finantarii evenimentului ”Nunta de Aur si Argint”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0347">
        <w:rPr>
          <w:rFonts w:ascii="Times New Roman" w:hAnsi="Times New Roman" w:cs="Times New Roman"/>
          <w:sz w:val="24"/>
          <w:szCs w:val="24"/>
        </w:rPr>
        <w:t>in comu</w:t>
      </w:r>
      <w:r>
        <w:rPr>
          <w:rFonts w:ascii="Times New Roman" w:hAnsi="Times New Roman" w:cs="Times New Roman"/>
          <w:sz w:val="24"/>
          <w:szCs w:val="24"/>
        </w:rPr>
        <w:t>na Vetrisoaia, judetul  Vaslui in data de  04 octombrie 2025</w:t>
      </w:r>
      <w:r w:rsidRPr="00060347">
        <w:rPr>
          <w:rFonts w:ascii="Times New Roman" w:hAnsi="Times New Roman" w:cs="Times New Roman"/>
          <w:sz w:val="24"/>
          <w:szCs w:val="24"/>
        </w:rPr>
        <w:t xml:space="preserve">;  </w:t>
      </w:r>
    </w:p>
    <w:p w:rsidR="009E6ADC" w:rsidRPr="00060347" w:rsidRDefault="009E6ADC" w:rsidP="00212F81">
      <w:pPr>
        <w:pStyle w:val="NoSpacing"/>
        <w:ind w:right="5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060347">
        <w:rPr>
          <w:rFonts w:ascii="Times New Roman" w:hAnsi="Times New Roman" w:cs="Times New Roman"/>
          <w:sz w:val="24"/>
          <w:szCs w:val="24"/>
        </w:rPr>
        <w:t xml:space="preserve">aportul </w:t>
      </w:r>
      <w:r>
        <w:rPr>
          <w:rFonts w:ascii="Times New Roman" w:hAnsi="Times New Roman" w:cs="Times New Roman"/>
          <w:sz w:val="24"/>
          <w:szCs w:val="24"/>
        </w:rPr>
        <w:t>de specialitate nr.2871 din 15.09.2025 intocmit de catre secretarul general al comunei Vetrisoaia</w:t>
      </w:r>
      <w:r w:rsidRPr="00060347">
        <w:rPr>
          <w:rFonts w:ascii="Times New Roman" w:hAnsi="Times New Roman" w:cs="Times New Roman"/>
          <w:sz w:val="24"/>
          <w:szCs w:val="24"/>
        </w:rPr>
        <w:t xml:space="preserve"> din care rezulta indeplinirea cerintelor legii cu  privire la finantarea  manifestarilor cultural - educative;</w:t>
      </w:r>
    </w:p>
    <w:p w:rsidR="009E6ADC" w:rsidRPr="002F665B" w:rsidRDefault="009E6ADC" w:rsidP="009B273D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  </w:t>
      </w:r>
      <w:r w:rsidRPr="002F665B">
        <w:rPr>
          <w:rFonts w:ascii="Times New Roman" w:hAnsi="Times New Roman" w:cs="Times New Roman"/>
          <w:sz w:val="24"/>
          <w:szCs w:val="24"/>
        </w:rPr>
        <w:t>-  p</w:t>
      </w:r>
      <w:r>
        <w:rPr>
          <w:rFonts w:ascii="Times New Roman" w:hAnsi="Times New Roman" w:cs="Times New Roman"/>
          <w:sz w:val="24"/>
          <w:szCs w:val="24"/>
        </w:rPr>
        <w:t>revederile H.C.L.Vetrisoaia nr. 11</w:t>
      </w:r>
      <w:r w:rsidRPr="002F665B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2F665B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F665B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2F665B">
        <w:rPr>
          <w:rFonts w:ascii="Times New Roman" w:hAnsi="Times New Roman" w:cs="Times New Roman"/>
          <w:sz w:val="24"/>
          <w:szCs w:val="24"/>
        </w:rPr>
        <w:t>, privind aprobarea bugetului local pe anul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2F665B">
        <w:rPr>
          <w:rFonts w:ascii="Times New Roman" w:hAnsi="Times New Roman" w:cs="Times New Roman"/>
          <w:sz w:val="24"/>
          <w:szCs w:val="24"/>
        </w:rPr>
        <w:t xml:space="preserve"> a comunei Vetrisoaia, judetul Vaslui;</w:t>
      </w:r>
    </w:p>
    <w:p w:rsidR="009E6ADC" w:rsidRPr="00060347" w:rsidRDefault="009E6ADC" w:rsidP="00A44A13">
      <w:pPr>
        <w:pStyle w:val="NoSpacing"/>
        <w:ind w:right="5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 - prevederile art.5, alin.(1) lit.”a” si alin. (3), art.67 alin. (1) lit”b” si art.68 din Legea nr.273/2006, legea  finantelor publice locale, cu modificarole  si completarile ulterioare;</w:t>
      </w:r>
    </w:p>
    <w:p w:rsidR="009E6ADC" w:rsidRPr="00060347" w:rsidRDefault="009E6ADC" w:rsidP="00A44A13">
      <w:pPr>
        <w:pStyle w:val="NoSpacing"/>
        <w:ind w:right="5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  - Planifica</w:t>
      </w:r>
      <w:r>
        <w:rPr>
          <w:rFonts w:ascii="Times New Roman" w:hAnsi="Times New Roman" w:cs="Times New Roman"/>
          <w:sz w:val="24"/>
          <w:szCs w:val="24"/>
        </w:rPr>
        <w:t>rea activitatilor pe anul 2025 a</w:t>
      </w:r>
      <w:r w:rsidRPr="00060347">
        <w:rPr>
          <w:rFonts w:ascii="Times New Roman" w:hAnsi="Times New Roman" w:cs="Times New Roman"/>
          <w:sz w:val="24"/>
          <w:szCs w:val="24"/>
        </w:rPr>
        <w:t xml:space="preserve"> d-lui Lupu Ion, referent Camin Cultural Vetrisoaia, unde s-a avut in vedere organizarea acestor manifestari culturale;</w:t>
      </w:r>
    </w:p>
    <w:p w:rsidR="009E6ADC" w:rsidRPr="002F665B" w:rsidRDefault="009E6ADC" w:rsidP="00A44A13">
      <w:pPr>
        <w:spacing w:after="0" w:line="240" w:lineRule="auto"/>
        <w:ind w:right="54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060347">
        <w:rPr>
          <w:rFonts w:ascii="Times New Roman" w:hAnsi="Times New Roman" w:cs="Times New Roman"/>
          <w:sz w:val="24"/>
          <w:szCs w:val="24"/>
        </w:rPr>
        <w:t>În baza prevederilor art. 129 alin. (1)  și alin. (7) lit. ”a”,”b”, ”d”, ”e” și  ”f”, art. 136 alin. (1), art. 196 alin. (1) lit. ”a” din O.</w:t>
      </w:r>
      <w:r w:rsidRPr="002F665B">
        <w:rPr>
          <w:rFonts w:ascii="Times New Roman" w:hAnsi="Times New Roman" w:cs="Times New Roman"/>
          <w:sz w:val="24"/>
          <w:szCs w:val="24"/>
        </w:rPr>
        <w:t xml:space="preserve">U.G. nr 57/2019, privind Codul administrativ, cu modificarile si completarile ulterioare;              </w:t>
      </w:r>
      <w:r w:rsidRPr="002F665B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E6ADC" w:rsidRPr="002F665B" w:rsidRDefault="009E6ADC" w:rsidP="0099798B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665B">
        <w:rPr>
          <w:rFonts w:ascii="Times New Roman" w:hAnsi="Times New Roman" w:cs="Times New Roman"/>
          <w:b/>
          <w:bCs/>
          <w:sz w:val="24"/>
          <w:szCs w:val="24"/>
        </w:rPr>
        <w:t>Consiliul Local al comunei Vetrisoaia, judetul Vaslui,</w:t>
      </w:r>
    </w:p>
    <w:p w:rsidR="009E6ADC" w:rsidRPr="002F665B" w:rsidRDefault="009E6ADC" w:rsidP="0099798B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665B">
        <w:rPr>
          <w:rFonts w:ascii="Times New Roman" w:hAnsi="Times New Roman" w:cs="Times New Roman"/>
          <w:b/>
          <w:bCs/>
          <w:sz w:val="24"/>
          <w:szCs w:val="24"/>
        </w:rPr>
        <w:t>H O T A R A S T E:</w:t>
      </w:r>
    </w:p>
    <w:p w:rsidR="009E6ADC" w:rsidRPr="00C70ED9" w:rsidRDefault="009E6ADC" w:rsidP="00C70ED9">
      <w:pPr>
        <w:autoSpaceDE w:val="0"/>
        <w:autoSpaceDN w:val="0"/>
        <w:adjustRightInd w:val="0"/>
        <w:spacing w:after="0" w:line="240" w:lineRule="auto"/>
        <w:ind w:left="2832" w:right="540" w:firstLine="708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E6ADC" w:rsidRPr="00C70ED9" w:rsidRDefault="009E6ADC" w:rsidP="00C70ED9">
      <w:pPr>
        <w:pStyle w:val="NoSpacing"/>
        <w:ind w:right="540" w:firstLine="720"/>
        <w:jc w:val="both"/>
        <w:rPr>
          <w:rFonts w:ascii="Times New Roman" w:hAnsi="Times New Roman" w:cs="Times New Roman"/>
        </w:rPr>
      </w:pPr>
      <w:r w:rsidRPr="00C70ED9">
        <w:rPr>
          <w:rFonts w:ascii="Times New Roman" w:hAnsi="Times New Roman" w:cs="Times New Roman"/>
          <w:b/>
          <w:bCs/>
        </w:rPr>
        <w:t>ART. 1</w:t>
      </w:r>
      <w:r w:rsidRPr="00C70ED9">
        <w:rPr>
          <w:rFonts w:ascii="Times New Roman" w:hAnsi="Times New Roman" w:cs="Times New Roman"/>
        </w:rPr>
        <w:t xml:space="preserve"> - Se aproba </w:t>
      </w:r>
      <w:r w:rsidRPr="00C70ED9">
        <w:rPr>
          <w:rFonts w:ascii="Times New Roman" w:hAnsi="Times New Roman" w:cs="Times New Roman"/>
          <w:sz w:val="24"/>
          <w:szCs w:val="24"/>
        </w:rPr>
        <w:t xml:space="preserve">organizarea si finantarea  evenimentului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 xml:space="preserve">”Nunta de Aur si Argint” </w:t>
      </w:r>
      <w:r w:rsidRPr="00C70ED9">
        <w:rPr>
          <w:rFonts w:ascii="Times New Roman" w:hAnsi="Times New Roman" w:cs="Times New Roman"/>
          <w:sz w:val="24"/>
          <w:szCs w:val="24"/>
        </w:rPr>
        <w:t>familiilor din comuna Vetrisoaia, judetul Vaslui</w:t>
      </w:r>
      <w:r w:rsidRPr="00C70ED9">
        <w:rPr>
          <w:rFonts w:ascii="Times New Roman" w:hAnsi="Times New Roman" w:cs="Times New Roman"/>
        </w:rPr>
        <w:t xml:space="preserve">, care implinesc </w:t>
      </w:r>
      <w:r>
        <w:rPr>
          <w:rFonts w:ascii="Times New Roman" w:hAnsi="Times New Roman" w:cs="Times New Roman"/>
          <w:b/>
          <w:bCs/>
        </w:rPr>
        <w:t>50 de ani (5</w:t>
      </w:r>
      <w:r w:rsidRPr="00C70ED9">
        <w:rPr>
          <w:rFonts w:ascii="Times New Roman" w:hAnsi="Times New Roman" w:cs="Times New Roman"/>
          <w:b/>
          <w:bCs/>
        </w:rPr>
        <w:t xml:space="preserve"> familii),</w:t>
      </w:r>
      <w:r w:rsidRPr="00C70ED9">
        <w:rPr>
          <w:rFonts w:ascii="Times New Roman" w:hAnsi="Times New Roman" w:cs="Times New Roman"/>
        </w:rPr>
        <w:t xml:space="preserve"> respectiv </w:t>
      </w:r>
      <w:r>
        <w:rPr>
          <w:rFonts w:ascii="Times New Roman" w:hAnsi="Times New Roman" w:cs="Times New Roman"/>
          <w:b/>
          <w:bCs/>
        </w:rPr>
        <w:t>25 de ani (12</w:t>
      </w:r>
      <w:r w:rsidRPr="00C70ED9">
        <w:rPr>
          <w:rFonts w:ascii="Times New Roman" w:hAnsi="Times New Roman" w:cs="Times New Roman"/>
          <w:b/>
          <w:bCs/>
        </w:rPr>
        <w:t xml:space="preserve"> familii)</w:t>
      </w:r>
      <w:r w:rsidRPr="00C70ED9">
        <w:rPr>
          <w:rFonts w:ascii="Times New Roman" w:hAnsi="Times New Roman" w:cs="Times New Roman"/>
        </w:rPr>
        <w:t xml:space="preserve"> de </w:t>
      </w:r>
      <w:r w:rsidRPr="00C70ED9">
        <w:rPr>
          <w:rFonts w:ascii="Times New Roman" w:hAnsi="Times New Roman" w:cs="Times New Roman"/>
          <w:b/>
          <w:bCs/>
        </w:rPr>
        <w:t>casatorie neintrerupta</w:t>
      </w:r>
      <w:r w:rsidRPr="00C70ED9">
        <w:rPr>
          <w:rFonts w:ascii="Times New Roman" w:hAnsi="Times New Roman" w:cs="Times New Roman"/>
        </w:rPr>
        <w:t xml:space="preserve">, pana la </w:t>
      </w:r>
      <w:r>
        <w:rPr>
          <w:rFonts w:ascii="Times New Roman" w:hAnsi="Times New Roman" w:cs="Times New Roman"/>
          <w:b/>
          <w:bCs/>
        </w:rPr>
        <w:t>31.12.2025</w:t>
      </w:r>
      <w:r w:rsidRPr="00C70ED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C70ED9">
        <w:rPr>
          <w:rFonts w:ascii="Times New Roman" w:hAnsi="Times New Roman" w:cs="Times New Roman"/>
        </w:rPr>
        <w:t xml:space="preserve">conform Anexei </w:t>
      </w:r>
      <w:r>
        <w:rPr>
          <w:rFonts w:ascii="Times New Roman" w:hAnsi="Times New Roman" w:cs="Times New Roman"/>
        </w:rPr>
        <w:t>nr.1 si 2</w:t>
      </w:r>
      <w:r w:rsidRPr="00C70ED9">
        <w:rPr>
          <w:rFonts w:ascii="Times New Roman" w:hAnsi="Times New Roman" w:cs="Times New Roman"/>
        </w:rPr>
        <w:t>;</w:t>
      </w:r>
    </w:p>
    <w:p w:rsidR="009E6ADC" w:rsidRPr="00C70ED9" w:rsidRDefault="009E6ADC" w:rsidP="00C70ED9">
      <w:pPr>
        <w:pStyle w:val="NoSpacing"/>
        <w:ind w:right="540" w:firstLine="708"/>
        <w:jc w:val="both"/>
        <w:rPr>
          <w:rFonts w:ascii="Times New Roman" w:hAnsi="Times New Roman" w:cs="Times New Roman"/>
        </w:rPr>
      </w:pPr>
      <w:r w:rsidRPr="00C70ED9">
        <w:rPr>
          <w:rFonts w:ascii="Times New Roman" w:hAnsi="Times New Roman" w:cs="Times New Roman"/>
          <w:b/>
          <w:bCs/>
          <w:sz w:val="23"/>
          <w:szCs w:val="23"/>
        </w:rPr>
        <w:t>ART. 2</w:t>
      </w:r>
      <w:r w:rsidRPr="00C70ED9">
        <w:rPr>
          <w:rFonts w:ascii="Times New Roman" w:hAnsi="Times New Roman" w:cs="Times New Roman"/>
          <w:sz w:val="23"/>
          <w:szCs w:val="23"/>
        </w:rPr>
        <w:t xml:space="preserve">–Se aproba suma de </w:t>
      </w:r>
      <w:r w:rsidRPr="00B33CCD">
        <w:rPr>
          <w:rFonts w:ascii="Times New Roman" w:hAnsi="Times New Roman" w:cs="Times New Roman"/>
          <w:b/>
          <w:bCs/>
          <w:sz w:val="23"/>
          <w:szCs w:val="23"/>
        </w:rPr>
        <w:t>10.000</w:t>
      </w:r>
      <w:r w:rsidRPr="00C70ED9">
        <w:rPr>
          <w:rFonts w:ascii="Times New Roman" w:hAnsi="Times New Roman" w:cs="Times New Roman"/>
          <w:b/>
          <w:bCs/>
          <w:sz w:val="23"/>
          <w:szCs w:val="23"/>
        </w:rPr>
        <w:t xml:space="preserve"> lei</w:t>
      </w:r>
      <w:r w:rsidRPr="00C70ED9">
        <w:rPr>
          <w:rFonts w:ascii="Times New Roman" w:hAnsi="Times New Roman" w:cs="Times New Roman"/>
          <w:sz w:val="23"/>
          <w:szCs w:val="23"/>
        </w:rPr>
        <w:t>,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C70ED9">
        <w:rPr>
          <w:rFonts w:ascii="Times New Roman" w:hAnsi="Times New Roman" w:cs="Times New Roman"/>
          <w:sz w:val="23"/>
          <w:szCs w:val="23"/>
        </w:rPr>
        <w:t xml:space="preserve">pentru organizarea si </w:t>
      </w:r>
      <w:r w:rsidRPr="00C70ED9">
        <w:rPr>
          <w:rFonts w:ascii="Times New Roman" w:hAnsi="Times New Roman" w:cs="Times New Roman"/>
          <w:sz w:val="24"/>
          <w:szCs w:val="24"/>
        </w:rPr>
        <w:t>finantarea cheltuielilor prevazute la art. 1 de mai sus, suma ce se asigura din bugetul local,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0ED9">
        <w:rPr>
          <w:rFonts w:ascii="Times New Roman" w:hAnsi="Times New Roman" w:cs="Times New Roman"/>
          <w:sz w:val="24"/>
          <w:szCs w:val="24"/>
        </w:rPr>
        <w:t xml:space="preserve">cap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67.02.03.07</w:t>
      </w:r>
      <w:r w:rsidRPr="00C70ED9">
        <w:rPr>
          <w:rFonts w:ascii="Times New Roman" w:hAnsi="Times New Roman" w:cs="Times New Roman"/>
          <w:sz w:val="24"/>
          <w:szCs w:val="24"/>
        </w:rPr>
        <w:t xml:space="preserve">- Camin Cultural, subcapitolul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 xml:space="preserve">20.30.30, </w:t>
      </w:r>
      <w:r w:rsidRPr="00C70ED9">
        <w:rPr>
          <w:rFonts w:ascii="Times New Roman" w:hAnsi="Times New Roman" w:cs="Times New Roman"/>
          <w:sz w:val="24"/>
          <w:szCs w:val="24"/>
        </w:rPr>
        <w:t>alte cheltuieli cu bunuri si servicii,</w:t>
      </w:r>
      <w:r>
        <w:rPr>
          <w:rFonts w:ascii="Times New Roman" w:hAnsi="Times New Roman" w:cs="Times New Roman"/>
          <w:sz w:val="24"/>
          <w:szCs w:val="24"/>
        </w:rPr>
        <w:t xml:space="preserve"> pentru</w:t>
      </w:r>
      <w:r w:rsidRPr="00C70ED9">
        <w:rPr>
          <w:rFonts w:ascii="Times New Roman" w:hAnsi="Times New Roman" w:cs="Times New Roman"/>
        </w:rPr>
        <w:t xml:space="preserve"> data de </w:t>
      </w:r>
      <w:r w:rsidRPr="004739F4">
        <w:rPr>
          <w:rFonts w:ascii="Times New Roman" w:hAnsi="Times New Roman" w:cs="Times New Roman"/>
          <w:b/>
          <w:bCs/>
        </w:rPr>
        <w:t>04.10</w:t>
      </w:r>
      <w:r w:rsidRPr="00DA7D1A">
        <w:rPr>
          <w:rFonts w:ascii="Times New Roman" w:hAnsi="Times New Roman" w:cs="Times New Roman"/>
          <w:b/>
          <w:bCs/>
        </w:rPr>
        <w:t>.202</w:t>
      </w:r>
      <w:r>
        <w:rPr>
          <w:rFonts w:ascii="Times New Roman" w:hAnsi="Times New Roman" w:cs="Times New Roman"/>
          <w:b/>
          <w:bCs/>
        </w:rPr>
        <w:t>5</w:t>
      </w:r>
      <w:r w:rsidRPr="00C70ED9">
        <w:rPr>
          <w:rFonts w:ascii="Times New Roman" w:eastAsia="HiddenHorzOCR" w:hAnsi="Times New Roman" w:cs="Times New Roman"/>
          <w:b/>
          <w:bCs/>
          <w:sz w:val="18"/>
          <w:szCs w:val="18"/>
        </w:rPr>
        <w:t>.</w:t>
      </w:r>
    </w:p>
    <w:p w:rsidR="009E6ADC" w:rsidRPr="00C70ED9" w:rsidRDefault="009E6ADC" w:rsidP="00C70ED9">
      <w:pPr>
        <w:autoSpaceDE w:val="0"/>
        <w:autoSpaceDN w:val="0"/>
        <w:adjustRightInd w:val="0"/>
        <w:spacing w:after="0" w:line="240" w:lineRule="auto"/>
        <w:ind w:right="54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ART.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C70ED9">
        <w:rPr>
          <w:rFonts w:ascii="Times New Roman" w:hAnsi="Times New Roman" w:cs="Times New Roman"/>
          <w:sz w:val="24"/>
          <w:szCs w:val="24"/>
        </w:rPr>
        <w:t xml:space="preserve"> - Cu ducerea la indeplinire a prevederilor prezentei hotarari se desemneaza primarul comunei si co</w:t>
      </w:r>
      <w:r>
        <w:rPr>
          <w:rFonts w:ascii="Times New Roman" w:hAnsi="Times New Roman" w:cs="Times New Roman"/>
          <w:sz w:val="24"/>
          <w:szCs w:val="24"/>
        </w:rPr>
        <w:t>mpartimentul financiar–contabil</w:t>
      </w:r>
      <w:r w:rsidRPr="00C70ED9">
        <w:rPr>
          <w:rFonts w:ascii="Times New Roman" w:hAnsi="Times New Roman" w:cs="Times New Roman"/>
          <w:sz w:val="24"/>
          <w:szCs w:val="24"/>
        </w:rPr>
        <w:t>.</w:t>
      </w:r>
    </w:p>
    <w:p w:rsidR="009E6ADC" w:rsidRPr="00C70ED9" w:rsidRDefault="009E6ADC" w:rsidP="00C70ED9">
      <w:pPr>
        <w:autoSpaceDE w:val="0"/>
        <w:autoSpaceDN w:val="0"/>
        <w:adjustRightInd w:val="0"/>
        <w:spacing w:after="0" w:line="240" w:lineRule="auto"/>
        <w:ind w:right="540" w:firstLine="708"/>
        <w:jc w:val="both"/>
        <w:rPr>
          <w:rFonts w:ascii="Times New Roman" w:hAnsi="Times New Roman" w:cs="Times New Roman"/>
          <w:sz w:val="23"/>
          <w:szCs w:val="23"/>
        </w:rPr>
      </w:pPr>
      <w:r w:rsidRPr="00C70ED9">
        <w:rPr>
          <w:rFonts w:ascii="Times New Roman" w:hAnsi="Times New Roman" w:cs="Times New Roman"/>
          <w:b/>
          <w:bCs/>
          <w:sz w:val="23"/>
          <w:szCs w:val="23"/>
        </w:rPr>
        <w:t xml:space="preserve">ART. </w:t>
      </w:r>
      <w:r>
        <w:rPr>
          <w:rFonts w:ascii="Times New Roman" w:hAnsi="Times New Roman" w:cs="Times New Roman"/>
          <w:b/>
          <w:bCs/>
          <w:sz w:val="23"/>
          <w:szCs w:val="23"/>
        </w:rPr>
        <w:t>4</w:t>
      </w:r>
      <w:r w:rsidRPr="00C70ED9">
        <w:rPr>
          <w:rFonts w:ascii="Times New Roman" w:hAnsi="Times New Roman" w:cs="Times New Roman"/>
          <w:sz w:val="24"/>
          <w:szCs w:val="24"/>
        </w:rPr>
        <w:t xml:space="preserve"> - </w:t>
      </w:r>
      <w:r w:rsidRPr="00C70ED9">
        <w:rPr>
          <w:rFonts w:ascii="Times New Roman" w:hAnsi="Times New Roman" w:cs="Times New Roman"/>
          <w:sz w:val="23"/>
          <w:szCs w:val="23"/>
        </w:rPr>
        <w:t xml:space="preserve">Prezenta hotarare va </w:t>
      </w:r>
      <w:r w:rsidRPr="00C70ED9">
        <w:rPr>
          <w:rFonts w:ascii="Times New Roman" w:hAnsi="Times New Roman" w:cs="Times New Roman"/>
          <w:sz w:val="24"/>
          <w:szCs w:val="24"/>
        </w:rPr>
        <w:t xml:space="preserve">fi </w:t>
      </w:r>
      <w:r w:rsidRPr="00C70ED9">
        <w:rPr>
          <w:rFonts w:ascii="Times New Roman" w:hAnsi="Times New Roman" w:cs="Times New Roman"/>
          <w:sz w:val="23"/>
          <w:szCs w:val="23"/>
        </w:rPr>
        <w:t xml:space="preserve">comunicata institutiei Prefectului Judetului Vaslui, Primarului comunei </w:t>
      </w:r>
      <w:r w:rsidRPr="00E50013">
        <w:rPr>
          <w:rFonts w:ascii="Times New Roman" w:hAnsi="Times New Roman" w:cs="Times New Roman"/>
          <w:sz w:val="23"/>
          <w:szCs w:val="23"/>
        </w:rPr>
        <w:t>Vetrisoaia</w:t>
      </w:r>
      <w:r w:rsidRPr="00E50013">
        <w:rPr>
          <w:rFonts w:ascii="Times New Roman" w:eastAsia="HiddenHorzOCR" w:hAnsi="Times New Roman" w:cs="Times New Roman"/>
          <w:sz w:val="18"/>
          <w:szCs w:val="18"/>
        </w:rPr>
        <w:t xml:space="preserve">, </w:t>
      </w:r>
      <w:r w:rsidRPr="00E50013">
        <w:rPr>
          <w:rFonts w:ascii="Times New Roman" w:hAnsi="Times New Roman" w:cs="Times New Roman"/>
          <w:sz w:val="24"/>
          <w:szCs w:val="24"/>
        </w:rPr>
        <w:t>compartimentului financiar-contabil din aparatul de specialitate al Primarului comunei</w:t>
      </w:r>
      <w:r w:rsidRPr="00E50013">
        <w:rPr>
          <w:rFonts w:ascii="Times New Roman" w:eastAsia="HiddenHorzOCR" w:hAnsi="Times New Roman" w:cs="Times New Roman"/>
          <w:sz w:val="24"/>
          <w:szCs w:val="24"/>
        </w:rPr>
        <w:t xml:space="preserve">, referentului cultural si </w:t>
      </w:r>
      <w:r w:rsidRPr="00E50013">
        <w:rPr>
          <w:rFonts w:ascii="Times New Roman" w:hAnsi="Times New Roman" w:cs="Times New Roman"/>
          <w:sz w:val="23"/>
          <w:szCs w:val="23"/>
        </w:rPr>
        <w:t>va fi adusa la cunostinta</w:t>
      </w:r>
      <w:r w:rsidRPr="00E50013">
        <w:rPr>
          <w:rFonts w:ascii="Times New Roman" w:eastAsia="HiddenHorzOCR" w:hAnsi="Times New Roman" w:cs="Times New Roman"/>
          <w:sz w:val="18"/>
          <w:szCs w:val="18"/>
        </w:rPr>
        <w:t xml:space="preserve"> </w:t>
      </w:r>
      <w:r w:rsidRPr="00E50013">
        <w:rPr>
          <w:rFonts w:ascii="Times New Roman" w:hAnsi="Times New Roman" w:cs="Times New Roman"/>
          <w:sz w:val="23"/>
          <w:szCs w:val="23"/>
        </w:rPr>
        <w:t>publica</w:t>
      </w:r>
      <w:r w:rsidRPr="00E50013">
        <w:rPr>
          <w:rFonts w:ascii="Times New Roman" w:hAnsi="Times New Roman" w:cs="Times New Roman"/>
          <w:sz w:val="24"/>
          <w:szCs w:val="24"/>
        </w:rPr>
        <w:t xml:space="preserve"> prin afișare la Avizier juridic Primărie și pe site-ul </w:t>
      </w:r>
      <w:hyperlink r:id="rId5" w:history="1">
        <w:r w:rsidRPr="00E50013">
          <w:rPr>
            <w:rStyle w:val="Hyperlink"/>
            <w:rFonts w:ascii="Times New Roman" w:hAnsi="Times New Roman" w:cs="Times New Roman"/>
            <w:sz w:val="24"/>
            <w:szCs w:val="24"/>
          </w:rPr>
          <w:t>www.primariavetrisoaia.ro</w:t>
        </w:r>
      </w:hyperlink>
      <w:r w:rsidRPr="00C70ED9">
        <w:rPr>
          <w:rFonts w:ascii="Times New Roman" w:hAnsi="Times New Roman" w:cs="Times New Roman"/>
          <w:sz w:val="23"/>
          <w:szCs w:val="23"/>
        </w:rPr>
        <w:t>.</w:t>
      </w:r>
    </w:p>
    <w:p w:rsidR="009E6ADC" w:rsidRPr="00C70ED9" w:rsidRDefault="009E6ADC" w:rsidP="00C70ED9">
      <w:pPr>
        <w:pStyle w:val="NoSpacing"/>
        <w:ind w:right="540"/>
        <w:rPr>
          <w:rFonts w:ascii="Times New Roman" w:hAnsi="Times New Roman" w:cs="Times New Roman"/>
        </w:rPr>
      </w:pPr>
      <w:r w:rsidRPr="00C70ED9">
        <w:rPr>
          <w:rFonts w:ascii="Times New Roman" w:hAnsi="Times New Roman" w:cs="Times New Roman"/>
        </w:rPr>
        <w:t xml:space="preserve"> </w:t>
      </w:r>
      <w:r w:rsidRPr="00C70ED9">
        <w:rPr>
          <w:rFonts w:ascii="Times New Roman" w:hAnsi="Times New Roman" w:cs="Times New Roman"/>
        </w:rPr>
        <w:tab/>
        <w:t xml:space="preserve"> </w:t>
      </w:r>
    </w:p>
    <w:p w:rsidR="009E6ADC" w:rsidRDefault="009E6ADC" w:rsidP="00C70ED9">
      <w:pPr>
        <w:pStyle w:val="NoSpacing"/>
        <w:ind w:right="540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ab/>
      </w:r>
      <w:r w:rsidRPr="00C70ED9">
        <w:rPr>
          <w:rFonts w:ascii="Times New Roman" w:hAnsi="Times New Roman" w:cs="Times New Roman"/>
          <w:sz w:val="24"/>
          <w:szCs w:val="24"/>
        </w:rPr>
        <w:tab/>
      </w:r>
      <w:r w:rsidRPr="00C70ED9">
        <w:rPr>
          <w:rFonts w:ascii="Times New Roman" w:hAnsi="Times New Roman" w:cs="Times New Roman"/>
          <w:sz w:val="24"/>
          <w:szCs w:val="24"/>
        </w:rPr>
        <w:tab/>
      </w:r>
      <w:r w:rsidRPr="00C70ED9">
        <w:rPr>
          <w:rFonts w:ascii="Times New Roman" w:hAnsi="Times New Roman" w:cs="Times New Roman"/>
          <w:sz w:val="24"/>
          <w:szCs w:val="24"/>
        </w:rPr>
        <w:tab/>
      </w:r>
      <w:r w:rsidRPr="00C70ED9">
        <w:rPr>
          <w:rFonts w:ascii="Times New Roman" w:hAnsi="Times New Roman" w:cs="Times New Roman"/>
          <w:sz w:val="24"/>
          <w:szCs w:val="24"/>
        </w:rPr>
        <w:tab/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</w:t>
      </w:r>
    </w:p>
    <w:p w:rsidR="009E6ADC" w:rsidRPr="00060347" w:rsidRDefault="009E6ADC" w:rsidP="00060347">
      <w:pPr>
        <w:spacing w:after="0"/>
        <w:ind w:left="357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60347">
        <w:rPr>
          <w:rFonts w:ascii="Times New Roman" w:hAnsi="Times New Roman" w:cs="Times New Roman"/>
          <w:noProof/>
          <w:sz w:val="24"/>
          <w:szCs w:val="24"/>
        </w:rPr>
        <w:t xml:space="preserve">          Primar,</w:t>
      </w:r>
      <w:r w:rsidRPr="00060347">
        <w:rPr>
          <w:rFonts w:ascii="Times New Roman" w:hAnsi="Times New Roman" w:cs="Times New Roman"/>
          <w:noProof/>
          <w:sz w:val="24"/>
          <w:szCs w:val="24"/>
        </w:rPr>
        <w:tab/>
      </w:r>
      <w:r w:rsidRPr="00060347">
        <w:rPr>
          <w:rFonts w:ascii="Times New Roman" w:hAnsi="Times New Roman" w:cs="Times New Roman"/>
          <w:noProof/>
          <w:sz w:val="24"/>
          <w:szCs w:val="24"/>
        </w:rPr>
        <w:tab/>
      </w:r>
      <w:r w:rsidRPr="00060347">
        <w:rPr>
          <w:rFonts w:ascii="Times New Roman" w:hAnsi="Times New Roman" w:cs="Times New Roman"/>
          <w:noProof/>
          <w:sz w:val="24"/>
          <w:szCs w:val="24"/>
        </w:rPr>
        <w:tab/>
      </w:r>
      <w:r w:rsidRPr="00060347">
        <w:rPr>
          <w:rFonts w:ascii="Times New Roman" w:hAnsi="Times New Roman" w:cs="Times New Roman"/>
          <w:noProof/>
          <w:sz w:val="24"/>
          <w:szCs w:val="24"/>
        </w:rPr>
        <w:tab/>
        <w:t xml:space="preserve">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Pr="00060347">
        <w:rPr>
          <w:rFonts w:ascii="Times New Roman" w:hAnsi="Times New Roman" w:cs="Times New Roman"/>
          <w:noProof/>
          <w:sz w:val="24"/>
          <w:szCs w:val="24"/>
        </w:rPr>
        <w:t xml:space="preserve"> Aviz pentru legalitate,</w:t>
      </w:r>
    </w:p>
    <w:p w:rsidR="009E6ADC" w:rsidRPr="00060347" w:rsidRDefault="009E6ADC" w:rsidP="00060347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</w:rPr>
      </w:pPr>
      <w:r w:rsidRPr="00060347">
        <w:rPr>
          <w:rFonts w:ascii="Times New Roman" w:hAnsi="Times New Roman" w:cs="Times New Roman"/>
          <w:noProof/>
          <w:sz w:val="24"/>
          <w:szCs w:val="24"/>
        </w:rPr>
        <w:t xml:space="preserve">   Corneliu Stîngă  </w:t>
      </w:r>
      <w:r w:rsidRPr="00060347">
        <w:rPr>
          <w:rFonts w:ascii="Times New Roman" w:hAnsi="Times New Roman" w:cs="Times New Roman"/>
          <w:noProof/>
          <w:sz w:val="24"/>
          <w:szCs w:val="24"/>
        </w:rPr>
        <w:tab/>
      </w:r>
      <w:r w:rsidRPr="00060347">
        <w:rPr>
          <w:rFonts w:ascii="Times New Roman" w:hAnsi="Times New Roman" w:cs="Times New Roman"/>
          <w:noProof/>
          <w:sz w:val="24"/>
          <w:szCs w:val="24"/>
        </w:rPr>
        <w:tab/>
        <w:t xml:space="preserve">   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</w:t>
      </w:r>
      <w:r w:rsidRPr="00060347">
        <w:rPr>
          <w:rFonts w:ascii="Times New Roman" w:hAnsi="Times New Roman" w:cs="Times New Roman"/>
          <w:noProof/>
          <w:sz w:val="24"/>
          <w:szCs w:val="24"/>
        </w:rPr>
        <w:t xml:space="preserve">  Secretar general </w:t>
      </w:r>
    </w:p>
    <w:p w:rsidR="009E6ADC" w:rsidRPr="00060347" w:rsidRDefault="009E6ADC" w:rsidP="00060347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</w:rPr>
      </w:pPr>
      <w:r w:rsidRPr="00060347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</w:t>
      </w:r>
      <w:r w:rsidRPr="00060347">
        <w:rPr>
          <w:rFonts w:ascii="Times New Roman" w:hAnsi="Times New Roman" w:cs="Times New Roman"/>
          <w:noProof/>
          <w:sz w:val="24"/>
          <w:szCs w:val="24"/>
        </w:rPr>
        <w:t>Ionela Steluța Darie</w:t>
      </w:r>
    </w:p>
    <w:p w:rsidR="009E6ADC" w:rsidRPr="00060347" w:rsidRDefault="009E6ADC" w:rsidP="00060347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</w:rPr>
      </w:pPr>
    </w:p>
    <w:p w:rsidR="009E6ADC" w:rsidRPr="00060347" w:rsidRDefault="009E6ADC" w:rsidP="00060347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</w:rPr>
      </w:pPr>
    </w:p>
    <w:p w:rsidR="009E6ADC" w:rsidRPr="00060347" w:rsidRDefault="009E6ADC" w:rsidP="00060347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</w:rPr>
      </w:pPr>
    </w:p>
    <w:p w:rsidR="009E6ADC" w:rsidRPr="003047AF" w:rsidRDefault="009E6ADC" w:rsidP="00060347">
      <w:pPr>
        <w:spacing w:after="0"/>
        <w:ind w:left="357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Vetrisoaia: 15.09</w:t>
      </w:r>
      <w:r w:rsidRPr="003047AF">
        <w:rPr>
          <w:rFonts w:ascii="Times New Roman" w:hAnsi="Times New Roman" w:cs="Times New Roman"/>
          <w:b/>
          <w:bCs/>
          <w:noProof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>5</w:t>
      </w:r>
    </w:p>
    <w:p w:rsidR="009E6ADC" w:rsidRPr="00C7715F" w:rsidRDefault="009E6ADC" w:rsidP="00060347">
      <w:pPr>
        <w:spacing w:line="360" w:lineRule="auto"/>
        <w:ind w:right="-57"/>
      </w:pPr>
    </w:p>
    <w:p w:rsidR="009E6ADC" w:rsidRPr="00C70ED9" w:rsidRDefault="009E6ADC" w:rsidP="00431C5F">
      <w:pPr>
        <w:pStyle w:val="NoSpacing"/>
        <w:rPr>
          <w:rFonts w:ascii="Times New Roman" w:hAnsi="Times New Roman" w:cs="Times New Roman"/>
        </w:rPr>
      </w:pPr>
      <w:r w:rsidRPr="00C70ED9">
        <w:rPr>
          <w:rFonts w:ascii="Times New Roman" w:hAnsi="Times New Roman" w:cs="Times New Roman"/>
        </w:rPr>
        <w:tab/>
      </w:r>
      <w:r w:rsidRPr="00C70ED9">
        <w:rPr>
          <w:rFonts w:ascii="Times New Roman" w:hAnsi="Times New Roman" w:cs="Times New Roman"/>
        </w:rPr>
        <w:tab/>
      </w:r>
      <w:r w:rsidRPr="00C70ED9">
        <w:rPr>
          <w:rFonts w:ascii="Times New Roman" w:hAnsi="Times New Roman" w:cs="Times New Roman"/>
        </w:rPr>
        <w:tab/>
      </w:r>
    </w:p>
    <w:p w:rsidR="009E6ADC" w:rsidRDefault="009E6ADC" w:rsidP="00431C5F">
      <w:pPr>
        <w:pStyle w:val="NoSpacing"/>
        <w:rPr>
          <w:rFonts w:ascii="Times New Roman" w:hAnsi="Times New Roman" w:cs="Times New Roman"/>
        </w:rPr>
      </w:pPr>
      <w:r w:rsidRPr="00C70ED9">
        <w:rPr>
          <w:rFonts w:ascii="Times New Roman" w:hAnsi="Times New Roman" w:cs="Times New Roman"/>
        </w:rPr>
        <w:tab/>
      </w:r>
    </w:p>
    <w:p w:rsidR="009E6ADC" w:rsidRPr="00C70ED9" w:rsidRDefault="009E6ADC" w:rsidP="00431C5F">
      <w:pPr>
        <w:pStyle w:val="NoSpacing"/>
        <w:rPr>
          <w:rFonts w:ascii="Times New Roman" w:hAnsi="Times New Roman" w:cs="Times New Roman"/>
        </w:rPr>
      </w:pPr>
      <w:r w:rsidRPr="00C70ED9">
        <w:rPr>
          <w:rFonts w:ascii="Times New Roman" w:hAnsi="Times New Roman" w:cs="Times New Roman"/>
        </w:rPr>
        <w:tab/>
      </w:r>
      <w:r w:rsidRPr="00C70ED9">
        <w:rPr>
          <w:rFonts w:ascii="Times New Roman" w:hAnsi="Times New Roman" w:cs="Times New Roman"/>
        </w:rPr>
        <w:tab/>
      </w:r>
    </w:p>
    <w:p w:rsidR="009E6ADC" w:rsidRDefault="009E6ADC" w:rsidP="00431C5F">
      <w:pPr>
        <w:pStyle w:val="NoSpacing"/>
        <w:jc w:val="both"/>
        <w:rPr>
          <w:b/>
          <w:bCs/>
          <w:sz w:val="24"/>
          <w:szCs w:val="24"/>
        </w:rPr>
      </w:pPr>
    </w:p>
    <w:p w:rsidR="009E6ADC" w:rsidRPr="00C70ED9" w:rsidRDefault="009E6ADC" w:rsidP="007376F4">
      <w:pPr>
        <w:pStyle w:val="NoSpacing"/>
        <w:ind w:left="180" w:right="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ROMANIA</w:t>
      </w:r>
    </w:p>
    <w:p w:rsidR="009E6ADC" w:rsidRPr="00C70ED9" w:rsidRDefault="009E6ADC" w:rsidP="007376F4">
      <w:pPr>
        <w:pStyle w:val="NoSpacing"/>
        <w:ind w:left="180" w:right="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JUDETUL VASLUI</w:t>
      </w:r>
    </w:p>
    <w:p w:rsidR="009E6ADC" w:rsidRDefault="009E6ADC" w:rsidP="007376F4">
      <w:pPr>
        <w:pStyle w:val="NoSpacing"/>
        <w:ind w:left="180" w:right="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COMUNA VETRISOAIA</w:t>
      </w:r>
    </w:p>
    <w:p w:rsidR="009E6ADC" w:rsidRDefault="009E6ADC" w:rsidP="007376F4">
      <w:pPr>
        <w:pStyle w:val="NoSpacing"/>
        <w:ind w:left="180" w:right="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PRIMAR</w:t>
      </w:r>
    </w:p>
    <w:p w:rsidR="009E6ADC" w:rsidRPr="00C70ED9" w:rsidRDefault="009E6ADC" w:rsidP="007376F4">
      <w:pPr>
        <w:pStyle w:val="NoSpacing"/>
        <w:ind w:left="180" w:right="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NR. 2870 din 15.09.2025</w:t>
      </w:r>
    </w:p>
    <w:p w:rsidR="009E6ADC" w:rsidRDefault="009E6ADC" w:rsidP="007376F4">
      <w:pPr>
        <w:autoSpaceDE w:val="0"/>
        <w:autoSpaceDN w:val="0"/>
        <w:adjustRightInd w:val="0"/>
        <w:spacing w:after="0" w:line="240" w:lineRule="auto"/>
        <w:ind w:left="180" w:right="180"/>
        <w:jc w:val="center"/>
        <w:rPr>
          <w:rFonts w:ascii="Times New Roman" w:hAnsi="Times New Roman" w:cs="Times New Roman"/>
          <w:b/>
          <w:bCs/>
        </w:rPr>
      </w:pPr>
    </w:p>
    <w:p w:rsidR="009E6ADC" w:rsidRDefault="009E6ADC" w:rsidP="007376F4">
      <w:pPr>
        <w:autoSpaceDE w:val="0"/>
        <w:autoSpaceDN w:val="0"/>
        <w:adjustRightInd w:val="0"/>
        <w:spacing w:after="0" w:line="240" w:lineRule="auto"/>
        <w:ind w:left="180" w:right="180"/>
        <w:jc w:val="center"/>
        <w:rPr>
          <w:rFonts w:ascii="Times New Roman" w:hAnsi="Times New Roman" w:cs="Times New Roman"/>
          <w:b/>
          <w:bCs/>
        </w:rPr>
      </w:pPr>
    </w:p>
    <w:p w:rsidR="009E6ADC" w:rsidRPr="00C70ED9" w:rsidRDefault="009E6ADC" w:rsidP="007376F4">
      <w:pPr>
        <w:autoSpaceDE w:val="0"/>
        <w:autoSpaceDN w:val="0"/>
        <w:adjustRightInd w:val="0"/>
        <w:spacing w:after="0" w:line="240" w:lineRule="auto"/>
        <w:ind w:left="180" w:right="180"/>
        <w:jc w:val="center"/>
        <w:rPr>
          <w:rFonts w:ascii="Times New Roman" w:hAnsi="Times New Roman" w:cs="Times New Roman"/>
          <w:b/>
          <w:bCs/>
        </w:rPr>
      </w:pPr>
      <w:r w:rsidRPr="00C70ED9">
        <w:rPr>
          <w:rFonts w:ascii="Times New Roman" w:hAnsi="Times New Roman" w:cs="Times New Roman"/>
          <w:b/>
          <w:bCs/>
        </w:rPr>
        <w:t>RAPORT DE APROBARE</w:t>
      </w:r>
    </w:p>
    <w:p w:rsidR="009E6ADC" w:rsidRPr="00C70ED9" w:rsidRDefault="009E6ADC" w:rsidP="007376F4">
      <w:pPr>
        <w:pStyle w:val="NoSpacing"/>
        <w:ind w:left="180" w:right="180"/>
        <w:jc w:val="center"/>
        <w:rPr>
          <w:rFonts w:ascii="Times New Roman" w:hAnsi="Times New Roman" w:cs="Times New Roman"/>
          <w:b/>
          <w:bCs/>
        </w:rPr>
      </w:pPr>
      <w:r w:rsidRPr="00C70ED9">
        <w:rPr>
          <w:rFonts w:ascii="Times New Roman" w:hAnsi="Times New Roman" w:cs="Times New Roman"/>
          <w:b/>
          <w:bCs/>
        </w:rPr>
        <w:t xml:space="preserve">la </w:t>
      </w:r>
      <w:r>
        <w:rPr>
          <w:rFonts w:ascii="Times New Roman" w:hAnsi="Times New Roman" w:cs="Times New Roman"/>
          <w:b/>
          <w:bCs/>
        </w:rPr>
        <w:t>p</w:t>
      </w:r>
      <w:r w:rsidRPr="00C70ED9">
        <w:rPr>
          <w:rFonts w:ascii="Times New Roman" w:hAnsi="Times New Roman" w:cs="Times New Roman"/>
          <w:b/>
          <w:bCs/>
        </w:rPr>
        <w:t>roiectul de hotarare privind organizarea si finantarea evenimentului</w:t>
      </w:r>
    </w:p>
    <w:p w:rsidR="009E6ADC" w:rsidRPr="00C70ED9" w:rsidRDefault="009E6ADC" w:rsidP="007376F4">
      <w:pPr>
        <w:pStyle w:val="NoSpacing"/>
        <w:ind w:left="180" w:right="180"/>
        <w:jc w:val="center"/>
        <w:rPr>
          <w:rFonts w:ascii="Times New Roman" w:hAnsi="Times New Roman" w:cs="Times New Roman"/>
          <w:b/>
          <w:bCs/>
        </w:rPr>
      </w:pPr>
      <w:r w:rsidRPr="00C70ED9">
        <w:rPr>
          <w:rFonts w:ascii="Times New Roman" w:hAnsi="Times New Roman" w:cs="Times New Roman"/>
          <w:b/>
          <w:bCs/>
        </w:rPr>
        <w:t>” Nunta de  Aur si Argint ”   in comuna Vetrisoaia, judetul  Vaslui</w:t>
      </w:r>
    </w:p>
    <w:p w:rsidR="009E6ADC" w:rsidRPr="007C73B9" w:rsidRDefault="009E6ADC" w:rsidP="007376F4">
      <w:pPr>
        <w:pStyle w:val="NoSpacing"/>
        <w:ind w:left="180" w:right="180"/>
        <w:jc w:val="center"/>
        <w:rPr>
          <w:b/>
          <w:bCs/>
        </w:rPr>
      </w:pPr>
    </w:p>
    <w:p w:rsidR="009E6ADC" w:rsidRPr="00C70ED9" w:rsidRDefault="009E6ADC" w:rsidP="007376F4">
      <w:pPr>
        <w:pStyle w:val="NoSpacing"/>
        <w:ind w:left="180" w:right="1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 xml:space="preserve">Viaţa cultural-socială a comunei Vetrisoaia se îmbogăţeşte an de an prin marcarea unor manifestări diverse. Şi anul acesta autoritatile locale organizează evenimentul «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Nunta de Argint si Aur</w:t>
      </w:r>
      <w:r w:rsidRPr="00C70ED9">
        <w:rPr>
          <w:rFonts w:ascii="Times New Roman" w:hAnsi="Times New Roman" w:cs="Times New Roman"/>
          <w:sz w:val="24"/>
          <w:szCs w:val="24"/>
        </w:rPr>
        <w:t xml:space="preserve"> » in data de </w:t>
      </w:r>
      <w:r w:rsidRPr="00212F81">
        <w:rPr>
          <w:rFonts w:ascii="Times New Roman" w:hAnsi="Times New Roman" w:cs="Times New Roman"/>
          <w:b/>
          <w:bCs/>
          <w:sz w:val="24"/>
          <w:szCs w:val="24"/>
        </w:rPr>
        <w:t>04.</w:t>
      </w:r>
      <w:r w:rsidRPr="00DA7D1A">
        <w:rPr>
          <w:rFonts w:ascii="Times New Roman" w:hAnsi="Times New Roman" w:cs="Times New Roman"/>
          <w:b/>
          <w:bCs/>
          <w:sz w:val="24"/>
          <w:szCs w:val="24"/>
        </w:rPr>
        <w:t>10.</w:t>
      </w:r>
      <w:r w:rsidRPr="005532F0">
        <w:rPr>
          <w:rFonts w:ascii="Times New Roman" w:hAnsi="Times New Roman" w:cs="Times New Roman"/>
          <w:b/>
          <w:bCs/>
          <w:sz w:val="24"/>
          <w:szCs w:val="24"/>
        </w:rPr>
        <w:t>202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 fiind la  XII</w:t>
      </w:r>
      <w:r w:rsidRPr="00C70ED9">
        <w:rPr>
          <w:rFonts w:ascii="Times New Roman" w:hAnsi="Times New Roman" w:cs="Times New Roman"/>
          <w:sz w:val="24"/>
          <w:szCs w:val="24"/>
        </w:rPr>
        <w:t>-a editie. Un eveniment emoţionant la care sunt invitate să ia parte cuplurile din comuna Vetrisoaia, care au împlinit 50 de ani (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Pr="00C70ED9">
        <w:rPr>
          <w:rFonts w:ascii="Times New Roman" w:hAnsi="Times New Roman" w:cs="Times New Roman"/>
          <w:sz w:val="24"/>
          <w:szCs w:val="24"/>
        </w:rPr>
        <w:t>familii) respectiv 25 de ani (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C70ED9">
        <w:rPr>
          <w:rFonts w:ascii="Times New Roman" w:hAnsi="Times New Roman" w:cs="Times New Roman"/>
          <w:sz w:val="24"/>
          <w:szCs w:val="24"/>
        </w:rPr>
        <w:t xml:space="preserve"> familii) de căsnicie neintreruptă sau urmează să-i împ</w:t>
      </w:r>
      <w:r>
        <w:rPr>
          <w:rFonts w:ascii="Times New Roman" w:hAnsi="Times New Roman" w:cs="Times New Roman"/>
          <w:sz w:val="24"/>
          <w:szCs w:val="24"/>
        </w:rPr>
        <w:t>linească pe parcursul anului 2025</w:t>
      </w:r>
      <w:r w:rsidRPr="00C70ED9">
        <w:rPr>
          <w:rFonts w:ascii="Times New Roman" w:hAnsi="Times New Roman" w:cs="Times New Roman"/>
          <w:sz w:val="24"/>
          <w:szCs w:val="24"/>
        </w:rPr>
        <w:t>. Avand in vedere ca evenimentul coincide cu luna in care se sarbatoresc persoanele varstnice, s-a procedat la identificarea acelor familii care implinesc 50 de ani, respectiv 25 de ani de casatorie neintrerupta, pana la 31.12.20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C70ED9">
        <w:rPr>
          <w:rFonts w:ascii="Times New Roman" w:hAnsi="Times New Roman" w:cs="Times New Roman"/>
          <w:sz w:val="24"/>
          <w:szCs w:val="24"/>
        </w:rPr>
        <w:t xml:space="preserve"> (Anexe 1 si 2, la Hotararea Consiliulu</w:t>
      </w:r>
      <w:r>
        <w:rPr>
          <w:rFonts w:ascii="Times New Roman" w:hAnsi="Times New Roman" w:cs="Times New Roman"/>
          <w:sz w:val="24"/>
          <w:szCs w:val="24"/>
        </w:rPr>
        <w:t>i local Vetrisoaia).</w:t>
      </w:r>
    </w:p>
    <w:p w:rsidR="009E6ADC" w:rsidRPr="00C70ED9" w:rsidRDefault="009E6ADC" w:rsidP="007376F4">
      <w:pPr>
        <w:pStyle w:val="NoSpacing"/>
        <w:ind w:left="180" w:right="1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>Consideram  că este un gest de demnitate şi un exemplu pentru generaţiile care vin din urmă, un act de recunoştinţă pentru cei care au fost devotaţi familiei ş</w:t>
      </w:r>
      <w:r>
        <w:rPr>
          <w:rFonts w:ascii="Times New Roman" w:hAnsi="Times New Roman" w:cs="Times New Roman"/>
          <w:sz w:val="24"/>
          <w:szCs w:val="24"/>
        </w:rPr>
        <w:t>i comunităţii, timp de un sfert</w:t>
      </w:r>
      <w:r w:rsidRPr="00C70ED9">
        <w:rPr>
          <w:rFonts w:ascii="Times New Roman" w:hAnsi="Times New Roman" w:cs="Times New Roman"/>
          <w:sz w:val="24"/>
          <w:szCs w:val="24"/>
        </w:rPr>
        <w:t xml:space="preserve">, respectiv jumătate de secol.  </w:t>
      </w:r>
    </w:p>
    <w:p w:rsidR="009E6ADC" w:rsidRPr="00C70ED9" w:rsidRDefault="009E6ADC" w:rsidP="007376F4">
      <w:pPr>
        <w:autoSpaceDE w:val="0"/>
        <w:autoSpaceDN w:val="0"/>
        <w:adjustRightInd w:val="0"/>
        <w:spacing w:after="0" w:line="240" w:lineRule="auto"/>
        <w:ind w:left="180" w:right="180" w:firstLine="708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C70ED9">
        <w:rPr>
          <w:rFonts w:ascii="Times New Roman" w:hAnsi="Times New Roman" w:cs="Times New Roman"/>
          <w:color w:val="231F20"/>
          <w:sz w:val="24"/>
          <w:szCs w:val="24"/>
        </w:rPr>
        <w:t>Sărbătorirea a peste jumătate de secol împreună este un eveniment special în viaţa fiecărui cuplu ce a trăit, la bine si la rău, aproape o viaţă de om si este, în acelasi timp, un prilej deosebit pentru aceste familii, de a fi cinstite de către comunitatea  căreia i s-au dedicat atâţia ani.</w:t>
      </w:r>
    </w:p>
    <w:p w:rsidR="009E6ADC" w:rsidRPr="00C70ED9" w:rsidRDefault="009E6ADC" w:rsidP="007376F4">
      <w:pPr>
        <w:pStyle w:val="NoSpacing"/>
        <w:ind w:left="180" w:right="1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>Având în vedere că acest eveniment din viaţa unei familii reprezintă un lucru deosebit de care nu toţi au şansa de a se bucura, considerăm ca o datorie morală să sărbătorim persoanele vârstnice care au trăit, au muncit şi şi-au întemeiat o familie în comuna noastra, dovedindu-le prin aceasta respectul pe care îl avem pentru ei şi pe care îl merită din plin.</w:t>
      </w:r>
    </w:p>
    <w:p w:rsidR="009E6ADC" w:rsidRPr="00C70ED9" w:rsidRDefault="009E6ADC" w:rsidP="007376F4">
      <w:pPr>
        <w:pStyle w:val="NoSpacing"/>
        <w:ind w:left="180" w:right="1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sz w:val="24"/>
          <w:szCs w:val="24"/>
        </w:rPr>
        <w:t>În vremurile tumultoase pe care le parcurgem, noţiunea de familie şi-a pierdut din însemnatatea sa, din respectul ce trebuie să şi-l poarte cei doi soţi. Societatea evoluează prin familie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70ED9">
        <w:rPr>
          <w:rFonts w:ascii="Times New Roman" w:hAnsi="Times New Roman" w:cs="Times New Roman"/>
          <w:sz w:val="24"/>
          <w:szCs w:val="24"/>
        </w:rPr>
        <w:t xml:space="preserve"> iar respectul şi încrederea sunt doua repere esenţiale rezistării în timp a familiei.</w:t>
      </w:r>
    </w:p>
    <w:p w:rsidR="009E6ADC" w:rsidRDefault="009E6ADC" w:rsidP="00747604">
      <w:pPr>
        <w:pStyle w:val="NoSpacing"/>
        <w:ind w:left="180" w:right="180" w:firstLine="708"/>
        <w:jc w:val="both"/>
      </w:pPr>
      <w:r w:rsidRPr="00C70ED9">
        <w:rPr>
          <w:rFonts w:ascii="Times New Roman" w:hAnsi="Times New Roman" w:cs="Times New Roman"/>
          <w:sz w:val="24"/>
          <w:szCs w:val="24"/>
        </w:rPr>
        <w:t xml:space="preserve"> Aşa cum statul roman ocroteşte căsătoria şi familia, Primăria si Consiliul Local al  comunei Vetrisoaia ca drept recunoştinţa şi respect pentru familiile care au împlinit 50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70ED9">
        <w:rPr>
          <w:rFonts w:ascii="Times New Roman" w:hAnsi="Times New Roman" w:cs="Times New Roman"/>
          <w:sz w:val="24"/>
          <w:szCs w:val="24"/>
        </w:rPr>
        <w:t xml:space="preserve"> respectiv 25 de ani de căsătorie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70ED9">
        <w:rPr>
          <w:rFonts w:ascii="Times New Roman" w:hAnsi="Times New Roman" w:cs="Times New Roman"/>
          <w:sz w:val="24"/>
          <w:szCs w:val="24"/>
        </w:rPr>
        <w:t>care au reuşit să treacă peste toate încercările şi obstacolele vieţii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70ED9">
        <w:rPr>
          <w:rFonts w:ascii="Times New Roman" w:hAnsi="Times New Roman" w:cs="Times New Roman"/>
          <w:sz w:val="24"/>
          <w:szCs w:val="24"/>
        </w:rPr>
        <w:t xml:space="preserve"> acorda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A7D1A">
        <w:rPr>
          <w:rFonts w:ascii="Times New Roman" w:hAnsi="Times New Roman" w:cs="Times New Roman"/>
          <w:b/>
          <w:bCs/>
          <w:sz w:val="24"/>
          <w:szCs w:val="24"/>
        </w:rPr>
        <w:t xml:space="preserve">Placheta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aniversara</w:t>
      </w:r>
      <w:r>
        <w:rPr>
          <w:rFonts w:ascii="Times New Roman" w:hAnsi="Times New Roman" w:cs="Times New Roman"/>
          <w:b/>
          <w:bCs/>
          <w:sz w:val="24"/>
          <w:szCs w:val="24"/>
        </w:rPr>
        <w:t>, t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ablou de familie</w:t>
      </w:r>
      <w:r w:rsidRPr="00E5001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diploma de reinnoire a juramintelor,</w:t>
      </w:r>
      <w:r w:rsidRPr="00E50013">
        <w:rPr>
          <w:rFonts w:ascii="Times New Roman" w:hAnsi="Times New Roman" w:cs="Times New Roman"/>
          <w:b/>
          <w:bCs/>
          <w:sz w:val="24"/>
          <w:szCs w:val="24"/>
        </w:rPr>
        <w:t xml:space="preserve"> buchet flori, fotografii, CD cu imagini din timpul evenimentului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0013">
        <w:rPr>
          <w:rFonts w:ascii="Times New Roman" w:hAnsi="Times New Roman" w:cs="Times New Roman"/>
          <w:b/>
          <w:bCs/>
          <w:sz w:val="24"/>
          <w:szCs w:val="24"/>
        </w:rPr>
        <w:t xml:space="preserve">si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masa festiva</w:t>
      </w:r>
      <w:r w:rsidRPr="00C70ED9">
        <w:rPr>
          <w:rFonts w:ascii="Times New Roman" w:hAnsi="Times New Roman" w:cs="Times New Roman"/>
          <w:sz w:val="24"/>
          <w:szCs w:val="24"/>
        </w:rPr>
        <w:t xml:space="preserve"> pentru fiecare familie si invitati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547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toate aceste lucruri de vor desfasura in acompaniamentul orchestrei Trandafir de la Moldova din municipiul Husi, motiv pentru care</w:t>
      </w:r>
      <w:r w:rsidRPr="00C70ED9">
        <w:rPr>
          <w:rFonts w:ascii="Times New Roman" w:hAnsi="Times New Roman" w:cs="Times New Roman"/>
          <w:sz w:val="24"/>
          <w:szCs w:val="24"/>
        </w:rPr>
        <w:t xml:space="preserve"> propunem suma de </w:t>
      </w:r>
      <w:r w:rsidRPr="00B33CCD">
        <w:rPr>
          <w:rFonts w:ascii="Times New Roman" w:hAnsi="Times New Roman" w:cs="Times New Roman"/>
          <w:b/>
          <w:bCs/>
          <w:sz w:val="24"/>
          <w:szCs w:val="24"/>
        </w:rPr>
        <w:t>10.</w:t>
      </w:r>
      <w:r w:rsidRPr="00E50013">
        <w:rPr>
          <w:rFonts w:ascii="Times New Roman" w:hAnsi="Times New Roman" w:cs="Times New Roman"/>
          <w:b/>
          <w:bCs/>
          <w:sz w:val="24"/>
          <w:szCs w:val="24"/>
        </w:rPr>
        <w:t>000</w:t>
      </w:r>
      <w:r w:rsidRPr="00C70ED9">
        <w:rPr>
          <w:rFonts w:ascii="Times New Roman" w:hAnsi="Times New Roman" w:cs="Times New Roman"/>
          <w:sz w:val="24"/>
          <w:szCs w:val="24"/>
        </w:rPr>
        <w:t xml:space="preserve"> l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ei</w:t>
      </w:r>
      <w:r w:rsidRPr="00C70ED9">
        <w:rPr>
          <w:rFonts w:ascii="Times New Roman" w:hAnsi="Times New Roman" w:cs="Times New Roman"/>
          <w:sz w:val="24"/>
          <w:szCs w:val="24"/>
        </w:rPr>
        <w:t xml:space="preserve"> pentru organizarea acestui eveniment ce va avea loc in data de </w:t>
      </w:r>
      <w:r w:rsidRPr="004739F4">
        <w:rPr>
          <w:rFonts w:ascii="Times New Roman" w:hAnsi="Times New Roman" w:cs="Times New Roman"/>
          <w:b/>
          <w:bCs/>
          <w:sz w:val="24"/>
          <w:szCs w:val="24"/>
        </w:rPr>
        <w:t>04.10.2025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12F81">
        <w:t xml:space="preserve"> </w:t>
      </w:r>
    </w:p>
    <w:p w:rsidR="009E6ADC" w:rsidRPr="00212F81" w:rsidRDefault="009E6ADC" w:rsidP="00747604">
      <w:pPr>
        <w:pStyle w:val="NoSpacing"/>
        <w:ind w:left="180" w:right="1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2F81">
        <w:rPr>
          <w:rFonts w:ascii="Times New Roman" w:hAnsi="Times New Roman" w:cs="Times New Roman"/>
          <w:sz w:val="24"/>
          <w:szCs w:val="24"/>
        </w:rPr>
        <w:t>Menţionez că finanţarea acestei activităţi se va realiza atât din bugetul local Cap.Cultura cât şi din sponsorizările pe care le vom atrage la buget în acest scop.</w:t>
      </w:r>
    </w:p>
    <w:p w:rsidR="009E6ADC" w:rsidRPr="00C70ED9" w:rsidRDefault="009E6ADC" w:rsidP="007376F4">
      <w:pPr>
        <w:pStyle w:val="NoSpacing"/>
        <w:ind w:left="180" w:right="1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2F81">
        <w:rPr>
          <w:rFonts w:ascii="Times New Roman" w:hAnsi="Times New Roman" w:cs="Times New Roman"/>
          <w:sz w:val="24"/>
          <w:szCs w:val="24"/>
        </w:rPr>
        <w:t>Având în vedere valoarea simbolică a evenimentului pentru statornicia</w:t>
      </w:r>
      <w:r w:rsidRPr="00C70ED9">
        <w:rPr>
          <w:rFonts w:ascii="Times New Roman" w:hAnsi="Times New Roman" w:cs="Times New Roman"/>
          <w:sz w:val="24"/>
          <w:szCs w:val="24"/>
        </w:rPr>
        <w:t xml:space="preserve"> celor care au ajuns la “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Nunta de aur”, respectiv „Nunta de argint”</w:t>
      </w:r>
      <w:r w:rsidRPr="00C70ED9">
        <w:rPr>
          <w:rFonts w:ascii="Times New Roman" w:hAnsi="Times New Roman" w:cs="Times New Roman"/>
          <w:sz w:val="24"/>
          <w:szCs w:val="24"/>
        </w:rPr>
        <w:t>, solicităm Consiliului Local Vetrisoaia, aprobarea derulării acţiunii menţionate şi alocarea fondurilor necesare în acest scop.</w:t>
      </w:r>
    </w:p>
    <w:p w:rsidR="009E6ADC" w:rsidRPr="00C70ED9" w:rsidRDefault="009E6ADC" w:rsidP="007376F4">
      <w:pPr>
        <w:pStyle w:val="NoSpacing"/>
        <w:ind w:left="180" w:right="1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>Cu motivatia de mai sus,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70ED9">
        <w:rPr>
          <w:rFonts w:ascii="Times New Roman" w:hAnsi="Times New Roman" w:cs="Times New Roman"/>
          <w:b/>
          <w:bCs/>
          <w:sz w:val="24"/>
          <w:szCs w:val="24"/>
        </w:rPr>
        <w:t>propun Consiliului Local Vetrisoaia sa adopte hotararea in forma si continutul propus.</w:t>
      </w:r>
    </w:p>
    <w:p w:rsidR="009E6ADC" w:rsidRDefault="009E6ADC" w:rsidP="007376F4">
      <w:pPr>
        <w:pStyle w:val="NoSpacing"/>
        <w:ind w:left="180" w:right="180" w:firstLine="708"/>
        <w:rPr>
          <w:b/>
          <w:bCs/>
          <w:sz w:val="26"/>
          <w:szCs w:val="26"/>
        </w:rPr>
      </w:pPr>
      <w:r w:rsidRPr="00C70ED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</w:p>
    <w:p w:rsidR="009E6ADC" w:rsidRPr="00124D1E" w:rsidRDefault="009E6ADC" w:rsidP="00254753">
      <w:pPr>
        <w:spacing w:after="0"/>
        <w:ind w:left="181" w:right="181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124D1E">
        <w:rPr>
          <w:rFonts w:ascii="Times New Roman" w:hAnsi="Times New Roman" w:cs="Times New Roman"/>
          <w:b/>
          <w:bCs/>
          <w:sz w:val="24"/>
          <w:szCs w:val="24"/>
          <w:lang w:val="fr-FR"/>
        </w:rPr>
        <w:t>Primar,</w:t>
      </w:r>
    </w:p>
    <w:p w:rsidR="009E6ADC" w:rsidRPr="00124D1E" w:rsidRDefault="009E6ADC" w:rsidP="00254753">
      <w:pPr>
        <w:spacing w:after="0" w:line="240" w:lineRule="auto"/>
        <w:ind w:left="181" w:right="181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124D1E">
        <w:rPr>
          <w:rFonts w:ascii="Times New Roman" w:hAnsi="Times New Roman" w:cs="Times New Roman"/>
          <w:b/>
          <w:bCs/>
          <w:sz w:val="24"/>
          <w:szCs w:val="24"/>
          <w:lang w:val="fr-FR"/>
        </w:rPr>
        <w:t>Corneliu Stîngă</w:t>
      </w:r>
    </w:p>
    <w:p w:rsidR="009E6ADC" w:rsidRPr="00124D1E" w:rsidRDefault="009E6ADC" w:rsidP="007376F4">
      <w:pPr>
        <w:spacing w:after="0" w:line="240" w:lineRule="auto"/>
        <w:ind w:left="180" w:right="18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124D1E">
        <w:rPr>
          <w:rFonts w:ascii="Times New Roman" w:hAnsi="Times New Roman" w:cs="Times New Roman"/>
          <w:sz w:val="24"/>
          <w:szCs w:val="24"/>
          <w:lang w:val="fr-FR"/>
        </w:rPr>
        <w:t xml:space="preserve">                                                        </w:t>
      </w:r>
      <w:r w:rsidRPr="00124D1E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          </w:t>
      </w:r>
      <w:r w:rsidRPr="00124D1E">
        <w:rPr>
          <w:rFonts w:ascii="Times New Roman" w:hAnsi="Times New Roman" w:cs="Times New Roman"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</w:t>
      </w:r>
    </w:p>
    <w:p w:rsidR="009E6ADC" w:rsidRPr="00124D1E" w:rsidRDefault="009E6ADC" w:rsidP="00124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AA6F4F">
        <w:rPr>
          <w:rFonts w:ascii="Times New Roman" w:hAnsi="Times New Roman" w:cs="Times New Roman"/>
          <w:b/>
          <w:bCs/>
          <w:sz w:val="24"/>
          <w:szCs w:val="24"/>
        </w:rPr>
        <w:t>Vetrişoaia: 1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A6F4F">
        <w:rPr>
          <w:rFonts w:ascii="Times New Roman" w:hAnsi="Times New Roman" w:cs="Times New Roman"/>
          <w:b/>
          <w:bCs/>
          <w:sz w:val="24"/>
          <w:szCs w:val="24"/>
        </w:rPr>
        <w:t>.09.202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A6F4F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                                  </w:t>
      </w: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ROMÂNIA</w:t>
      </w: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JUDEȚUL VASLUI</w:t>
      </w: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COMUNA VETRIȘOAIA</w:t>
      </w: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SECRETAR</w:t>
      </w: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NR. 2</w:t>
      </w:r>
      <w:r>
        <w:rPr>
          <w:rFonts w:ascii="Times New Roman" w:hAnsi="Times New Roman" w:cs="Times New Roman"/>
          <w:b/>
          <w:bCs/>
          <w:sz w:val="24"/>
          <w:szCs w:val="24"/>
        </w:rPr>
        <w:t>871</w:t>
      </w:r>
      <w:r w:rsidRPr="00212F81">
        <w:rPr>
          <w:rFonts w:ascii="Times New Roman" w:hAnsi="Times New Roman" w:cs="Times New Roman"/>
          <w:b/>
          <w:bCs/>
          <w:sz w:val="24"/>
          <w:szCs w:val="24"/>
        </w:rPr>
        <w:t xml:space="preserve"> din 1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212F81">
        <w:rPr>
          <w:rFonts w:ascii="Times New Roman" w:hAnsi="Times New Roman" w:cs="Times New Roman"/>
          <w:b/>
          <w:bCs/>
          <w:sz w:val="24"/>
          <w:szCs w:val="24"/>
        </w:rPr>
        <w:t>.0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212F81">
        <w:rPr>
          <w:rFonts w:ascii="Times New Roman" w:hAnsi="Times New Roman" w:cs="Times New Roman"/>
          <w:b/>
          <w:bCs/>
          <w:sz w:val="24"/>
          <w:szCs w:val="24"/>
        </w:rPr>
        <w:t>.2025</w:t>
      </w: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6ADC" w:rsidRPr="00212F81" w:rsidRDefault="009E6ADC" w:rsidP="00212F81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212F81">
        <w:rPr>
          <w:rFonts w:ascii="Times New Roman" w:hAnsi="Times New Roman" w:cs="Times New Roman"/>
          <w:b/>
          <w:bCs/>
        </w:rPr>
        <w:t xml:space="preserve">RAPORT DE SPECIALITATE </w:t>
      </w:r>
    </w:p>
    <w:p w:rsidR="009E6ADC" w:rsidRPr="00C70ED9" w:rsidRDefault="009E6ADC" w:rsidP="00212F81">
      <w:pPr>
        <w:pStyle w:val="NoSpacing"/>
        <w:ind w:left="180" w:right="180"/>
        <w:jc w:val="center"/>
        <w:rPr>
          <w:rFonts w:ascii="Times New Roman" w:hAnsi="Times New Roman" w:cs="Times New Roman"/>
          <w:b/>
          <w:bCs/>
        </w:rPr>
      </w:pPr>
      <w:r w:rsidRPr="00C70ED9">
        <w:rPr>
          <w:rFonts w:ascii="Times New Roman" w:hAnsi="Times New Roman" w:cs="Times New Roman"/>
          <w:b/>
          <w:bCs/>
        </w:rPr>
        <w:t xml:space="preserve">la </w:t>
      </w:r>
      <w:r>
        <w:rPr>
          <w:rFonts w:ascii="Times New Roman" w:hAnsi="Times New Roman" w:cs="Times New Roman"/>
          <w:b/>
          <w:bCs/>
        </w:rPr>
        <w:t>p</w:t>
      </w:r>
      <w:r w:rsidRPr="00C70ED9">
        <w:rPr>
          <w:rFonts w:ascii="Times New Roman" w:hAnsi="Times New Roman" w:cs="Times New Roman"/>
          <w:b/>
          <w:bCs/>
        </w:rPr>
        <w:t>roiectul de hotarare privind organizarea si finantarea evenimentului</w:t>
      </w:r>
    </w:p>
    <w:p w:rsidR="009E6ADC" w:rsidRPr="00C70ED9" w:rsidRDefault="009E6ADC" w:rsidP="00212F81">
      <w:pPr>
        <w:pStyle w:val="NoSpacing"/>
        <w:ind w:left="180" w:right="180"/>
        <w:jc w:val="center"/>
        <w:rPr>
          <w:rFonts w:ascii="Times New Roman" w:hAnsi="Times New Roman" w:cs="Times New Roman"/>
          <w:b/>
          <w:bCs/>
        </w:rPr>
      </w:pPr>
      <w:r w:rsidRPr="00C70ED9">
        <w:rPr>
          <w:rFonts w:ascii="Times New Roman" w:hAnsi="Times New Roman" w:cs="Times New Roman"/>
          <w:b/>
          <w:bCs/>
        </w:rPr>
        <w:t>” Nunta de  Aur si Argint ”   in comuna Vetrisoaia, judetul  Vaslui</w:t>
      </w:r>
    </w:p>
    <w:p w:rsidR="009E6ADC" w:rsidRPr="00212F81" w:rsidRDefault="009E6ADC" w:rsidP="00212F81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2F81">
        <w:rPr>
          <w:rFonts w:ascii="Times New Roman" w:hAnsi="Times New Roman" w:cs="Times New Roman"/>
          <w:sz w:val="24"/>
          <w:szCs w:val="24"/>
        </w:rPr>
        <w:tab/>
        <w:t>Avand in vedere :</w:t>
      </w:r>
    </w:p>
    <w:p w:rsidR="009E6ADC" w:rsidRDefault="009E6ADC" w:rsidP="006C6386">
      <w:pPr>
        <w:pStyle w:val="NoSpacing"/>
        <w:tabs>
          <w:tab w:val="left" w:pos="10080"/>
        </w:tabs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12F81">
        <w:rPr>
          <w:rFonts w:ascii="Times New Roman" w:hAnsi="Times New Roman" w:cs="Times New Roman"/>
          <w:sz w:val="24"/>
          <w:szCs w:val="24"/>
        </w:rPr>
        <w:t xml:space="preserve"> </w:t>
      </w:r>
      <w:r w:rsidRPr="0099798B">
        <w:rPr>
          <w:rFonts w:ascii="Times New Roman" w:hAnsi="Times New Roman" w:cs="Times New Roman"/>
        </w:rPr>
        <w:t xml:space="preserve">- </w:t>
      </w:r>
      <w:r w:rsidRPr="00060347">
        <w:rPr>
          <w:rFonts w:ascii="Times New Roman" w:hAnsi="Times New Roman" w:cs="Times New Roman"/>
          <w:sz w:val="24"/>
          <w:szCs w:val="24"/>
        </w:rPr>
        <w:t>Referatul  de aprobare nr.</w:t>
      </w:r>
      <w:r>
        <w:rPr>
          <w:rFonts w:ascii="Times New Roman" w:hAnsi="Times New Roman" w:cs="Times New Roman"/>
          <w:sz w:val="24"/>
          <w:szCs w:val="24"/>
        </w:rPr>
        <w:t xml:space="preserve"> 2870 din 15</w:t>
      </w:r>
      <w:r w:rsidRPr="00060347">
        <w:rPr>
          <w:rFonts w:ascii="Times New Roman" w:hAnsi="Times New Roman" w:cs="Times New Roman"/>
          <w:sz w:val="24"/>
          <w:szCs w:val="24"/>
        </w:rPr>
        <w:t>.09.202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060347">
        <w:rPr>
          <w:rFonts w:ascii="Times New Roman" w:hAnsi="Times New Roman" w:cs="Times New Roman"/>
          <w:sz w:val="24"/>
          <w:szCs w:val="24"/>
        </w:rPr>
        <w:t xml:space="preserve"> la proiectul de hotarare initiat de Primarul comunei Vetrisoaia, judetul Vaslui, din care reiese necesitatea si oportunitatea  organizarii si finantarii evenimentului ”Nunta de Aur si Argint”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0347">
        <w:rPr>
          <w:rFonts w:ascii="Times New Roman" w:hAnsi="Times New Roman" w:cs="Times New Roman"/>
          <w:sz w:val="24"/>
          <w:szCs w:val="24"/>
        </w:rPr>
        <w:t>in comu</w:t>
      </w:r>
      <w:r>
        <w:rPr>
          <w:rFonts w:ascii="Times New Roman" w:hAnsi="Times New Roman" w:cs="Times New Roman"/>
          <w:sz w:val="24"/>
          <w:szCs w:val="24"/>
        </w:rPr>
        <w:t>na Vetrisoaia, judetul  Vaslui in data de  04 octombrie 2025</w:t>
      </w:r>
      <w:r w:rsidRPr="00060347">
        <w:rPr>
          <w:rFonts w:ascii="Times New Roman" w:hAnsi="Times New Roman" w:cs="Times New Roman"/>
          <w:sz w:val="24"/>
          <w:szCs w:val="24"/>
        </w:rPr>
        <w:t xml:space="preserve">;  </w:t>
      </w:r>
    </w:p>
    <w:p w:rsidR="009E6ADC" w:rsidRPr="002F665B" w:rsidRDefault="009E6ADC" w:rsidP="006C6386">
      <w:pPr>
        <w:pStyle w:val="NoSpacing"/>
        <w:tabs>
          <w:tab w:val="left" w:pos="10080"/>
        </w:tabs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  </w:t>
      </w:r>
      <w:r w:rsidRPr="002F665B">
        <w:rPr>
          <w:rFonts w:ascii="Times New Roman" w:hAnsi="Times New Roman" w:cs="Times New Roman"/>
          <w:sz w:val="24"/>
          <w:szCs w:val="24"/>
        </w:rPr>
        <w:t>-  p</w:t>
      </w:r>
      <w:r>
        <w:rPr>
          <w:rFonts w:ascii="Times New Roman" w:hAnsi="Times New Roman" w:cs="Times New Roman"/>
          <w:sz w:val="24"/>
          <w:szCs w:val="24"/>
        </w:rPr>
        <w:t>revederile H.C.L.Vetrisoaia nr. 11</w:t>
      </w:r>
      <w:r w:rsidRPr="002F665B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2F665B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F665B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2F665B">
        <w:rPr>
          <w:rFonts w:ascii="Times New Roman" w:hAnsi="Times New Roman" w:cs="Times New Roman"/>
          <w:sz w:val="24"/>
          <w:szCs w:val="24"/>
        </w:rPr>
        <w:t>, privind aprobarea bugetului local pe anul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2F665B">
        <w:rPr>
          <w:rFonts w:ascii="Times New Roman" w:hAnsi="Times New Roman" w:cs="Times New Roman"/>
          <w:sz w:val="24"/>
          <w:szCs w:val="24"/>
        </w:rPr>
        <w:t xml:space="preserve"> a comunei Vetrisoaia, judetul Vaslui;</w:t>
      </w:r>
    </w:p>
    <w:p w:rsidR="009E6ADC" w:rsidRPr="00060347" w:rsidRDefault="009E6ADC" w:rsidP="006C6386">
      <w:pPr>
        <w:pStyle w:val="NoSpacing"/>
        <w:tabs>
          <w:tab w:val="left" w:pos="10080"/>
        </w:tabs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 - prevederile art.5, alin.(1) lit.”a” si alin. (3), art.67 alin. (1) lit”b” si art.68 din Legea nr.273/2006, legea  finantelor publice locale, cu modificarole  si completarile ulterioare;</w:t>
      </w:r>
    </w:p>
    <w:p w:rsidR="009E6ADC" w:rsidRPr="00060347" w:rsidRDefault="009E6ADC" w:rsidP="006C6386">
      <w:pPr>
        <w:pStyle w:val="NoSpacing"/>
        <w:tabs>
          <w:tab w:val="left" w:pos="10080"/>
        </w:tabs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60347">
        <w:rPr>
          <w:rFonts w:ascii="Times New Roman" w:hAnsi="Times New Roman" w:cs="Times New Roman"/>
          <w:sz w:val="24"/>
          <w:szCs w:val="24"/>
        </w:rPr>
        <w:t xml:space="preserve">  - Planifica</w:t>
      </w:r>
      <w:r>
        <w:rPr>
          <w:rFonts w:ascii="Times New Roman" w:hAnsi="Times New Roman" w:cs="Times New Roman"/>
          <w:sz w:val="24"/>
          <w:szCs w:val="24"/>
        </w:rPr>
        <w:t>rea activitatilor pe anul 2025 a</w:t>
      </w:r>
      <w:r w:rsidRPr="00060347">
        <w:rPr>
          <w:rFonts w:ascii="Times New Roman" w:hAnsi="Times New Roman" w:cs="Times New Roman"/>
          <w:sz w:val="24"/>
          <w:szCs w:val="24"/>
        </w:rPr>
        <w:t xml:space="preserve"> d-lui Lupu Ion, referent Camin Cultural Vetrisoaia, unde s-a avut in vedere organizarea acestor manifestari culturale;</w:t>
      </w:r>
    </w:p>
    <w:p w:rsidR="009E6ADC" w:rsidRPr="002F665B" w:rsidRDefault="009E6ADC" w:rsidP="006C6386">
      <w:pPr>
        <w:tabs>
          <w:tab w:val="left" w:pos="1008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060347">
        <w:rPr>
          <w:rFonts w:ascii="Times New Roman" w:hAnsi="Times New Roman" w:cs="Times New Roman"/>
          <w:sz w:val="24"/>
          <w:szCs w:val="24"/>
        </w:rPr>
        <w:t>În baza prevederilor art. 129 alin. (1)  și alin. (7) lit. ”a”,”b”, ”d”, ”e” și  ”f”, art. 136 alin. (1), art. 196 alin. (1) lit. ”a” din O.</w:t>
      </w:r>
      <w:r w:rsidRPr="002F665B">
        <w:rPr>
          <w:rFonts w:ascii="Times New Roman" w:hAnsi="Times New Roman" w:cs="Times New Roman"/>
          <w:sz w:val="24"/>
          <w:szCs w:val="24"/>
        </w:rPr>
        <w:t xml:space="preserve">U.G. nr 57/2019, privind Codul administrativ, cu modificarile si completarile ulterioare;              </w:t>
      </w:r>
      <w:r w:rsidRPr="002F665B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E6ADC" w:rsidRPr="00212F81" w:rsidRDefault="009E6ADC" w:rsidP="00212F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6ADC" w:rsidRPr="00212F81" w:rsidRDefault="009E6ADC" w:rsidP="00212F81">
      <w:pPr>
        <w:pStyle w:val="ListParagraph"/>
        <w:tabs>
          <w:tab w:val="left" w:pos="180"/>
          <w:tab w:val="left" w:pos="360"/>
        </w:tabs>
        <w:spacing w:after="0" w:line="240" w:lineRule="auto"/>
        <w:ind w:left="0" w:right="-180"/>
        <w:rPr>
          <w:rFonts w:ascii="Times New Roman" w:hAnsi="Times New Roman" w:cs="Times New Roman"/>
          <w:b/>
          <w:bCs/>
          <w:sz w:val="24"/>
          <w:szCs w:val="24"/>
        </w:rPr>
      </w:pPr>
    </w:p>
    <w:p w:rsidR="009E6ADC" w:rsidRPr="00212F81" w:rsidRDefault="009E6ADC" w:rsidP="00212F81">
      <w:pPr>
        <w:spacing w:after="0" w:line="240" w:lineRule="auto"/>
        <w:ind w:right="-1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12F81">
        <w:rPr>
          <w:rFonts w:ascii="Times New Roman" w:hAnsi="Times New Roman" w:cs="Times New Roman"/>
          <w:sz w:val="24"/>
          <w:szCs w:val="24"/>
        </w:rPr>
        <w:t xml:space="preserve"> Cu motivatia de mai sus, propun Consiliului local sa adopte hotararea in forma propusa.</w:t>
      </w:r>
    </w:p>
    <w:p w:rsidR="009E6ADC" w:rsidRPr="00212F81" w:rsidRDefault="009E6ADC" w:rsidP="00212F8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E6ADC" w:rsidRPr="00212F81" w:rsidRDefault="009E6ADC" w:rsidP="00212F8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E6ADC" w:rsidRPr="00212F81" w:rsidRDefault="009E6ADC" w:rsidP="00212F8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Secretar general,</w:t>
      </w:r>
    </w:p>
    <w:p w:rsidR="009E6ADC" w:rsidRPr="00212F81" w:rsidRDefault="009E6ADC" w:rsidP="00212F8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2F81">
        <w:rPr>
          <w:rFonts w:ascii="Times New Roman" w:hAnsi="Times New Roman" w:cs="Times New Roman"/>
          <w:b/>
          <w:bCs/>
          <w:sz w:val="24"/>
          <w:szCs w:val="24"/>
        </w:rPr>
        <w:t>Ionela Steluta Darie</w:t>
      </w:r>
    </w:p>
    <w:p w:rsidR="009E6ADC" w:rsidRPr="00212F81" w:rsidRDefault="009E6ADC" w:rsidP="00212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E6ADC" w:rsidRPr="00212F81" w:rsidRDefault="009E6ADC" w:rsidP="00212F81">
      <w:pPr>
        <w:spacing w:after="0" w:line="240" w:lineRule="auto"/>
        <w:ind w:left="360" w:right="180" w:firstLine="720"/>
        <w:rPr>
          <w:rFonts w:ascii="Times New Roman" w:hAnsi="Times New Roman" w:cs="Times New Roman"/>
          <w:sz w:val="24"/>
          <w:szCs w:val="24"/>
        </w:rPr>
      </w:pPr>
    </w:p>
    <w:p w:rsidR="009E6ADC" w:rsidRPr="00212F81" w:rsidRDefault="009E6ADC" w:rsidP="00212F8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124D1E">
      <w:p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E6ADC" w:rsidRDefault="009E6ADC" w:rsidP="00DB0A0D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70ED9">
        <w:rPr>
          <w:rFonts w:ascii="Times New Roman" w:hAnsi="Times New Roman" w:cs="Times New Roman"/>
          <w:b/>
          <w:bCs/>
          <w:sz w:val="26"/>
          <w:szCs w:val="26"/>
        </w:rPr>
        <w:t>ANEXA 1  LA HOTARAREA CONSILIULUI LOCAL VETRISOAIA Nr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  <w:r w:rsidRPr="00C70ED9"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 w:rsidRPr="00C70ED9">
        <w:rPr>
          <w:rFonts w:ascii="Times New Roman" w:hAnsi="Times New Roman" w:cs="Times New Roman"/>
          <w:b/>
          <w:bCs/>
          <w:sz w:val="26"/>
          <w:szCs w:val="26"/>
        </w:rPr>
        <w:t>din</w:t>
      </w:r>
      <w:r>
        <w:rPr>
          <w:rFonts w:ascii="Times New Roman" w:hAnsi="Times New Roman" w:cs="Times New Roman"/>
          <w:b/>
          <w:bCs/>
          <w:sz w:val="26"/>
          <w:szCs w:val="26"/>
        </w:rPr>
        <w:t>......</w:t>
      </w:r>
      <w:r w:rsidRPr="00C70ED9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bCs/>
          <w:sz w:val="26"/>
          <w:szCs w:val="26"/>
        </w:rPr>
        <w:t>.09.2025</w:t>
      </w:r>
    </w:p>
    <w:p w:rsidR="009E6ADC" w:rsidRPr="00C70ED9" w:rsidRDefault="009E6ADC" w:rsidP="00DB0A0D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9E6ADC" w:rsidRPr="00C70ED9" w:rsidRDefault="009E6ADC" w:rsidP="00DB0A0D">
      <w:pPr>
        <w:pStyle w:val="NoSpacing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9E6ADC" w:rsidRPr="00C70ED9" w:rsidRDefault="009E6ADC" w:rsidP="00DB0A0D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70ED9">
        <w:rPr>
          <w:rFonts w:ascii="Times New Roman" w:hAnsi="Times New Roman" w:cs="Times New Roman"/>
          <w:b/>
          <w:bCs/>
          <w:sz w:val="28"/>
          <w:szCs w:val="28"/>
        </w:rPr>
        <w:t>TABEL  CASATORITI  IN  ANUL  19</w:t>
      </w:r>
      <w:r>
        <w:rPr>
          <w:rFonts w:ascii="Times New Roman" w:hAnsi="Times New Roman" w:cs="Times New Roman"/>
          <w:b/>
          <w:bCs/>
          <w:sz w:val="28"/>
          <w:szCs w:val="28"/>
        </w:rPr>
        <w:t>75</w:t>
      </w:r>
    </w:p>
    <w:p w:rsidR="009E6ADC" w:rsidRPr="00C70ED9" w:rsidRDefault="009E6ADC" w:rsidP="00C70ED9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 w:rsidRPr="00C70ED9">
        <w:rPr>
          <w:rFonts w:ascii="Times New Roman" w:hAnsi="Times New Roman" w:cs="Times New Roman"/>
          <w:b/>
          <w:bCs/>
          <w:sz w:val="28"/>
          <w:szCs w:val="28"/>
        </w:rPr>
        <w:t>NUNTA  DE AUR</w:t>
      </w:r>
    </w:p>
    <w:tbl>
      <w:tblPr>
        <w:tblpPr w:leftFromText="180" w:rightFromText="180" w:vertAnchor="page" w:horzAnchor="margin" w:tblpXSpec="center" w:tblpY="414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18"/>
        <w:gridCol w:w="4050"/>
        <w:gridCol w:w="1662"/>
        <w:gridCol w:w="1668"/>
        <w:gridCol w:w="1350"/>
      </w:tblGrid>
      <w:tr w:rsidR="009E6ADC" w:rsidRPr="00C70ED9">
        <w:tc>
          <w:tcPr>
            <w:tcW w:w="918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Nr.</w:t>
            </w: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crt</w:t>
            </w: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Familie</w:t>
            </w: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Nume /prenume</w:t>
            </w:r>
          </w:p>
        </w:tc>
        <w:tc>
          <w:tcPr>
            <w:tcW w:w="166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Data inregistrari</w:t>
            </w: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 Registrul Starii civile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Nr.telefon</w:t>
            </w:r>
          </w:p>
        </w:tc>
        <w:tc>
          <w:tcPr>
            <w:tcW w:w="1350" w:type="dxa"/>
            <w:tcBorders>
              <w:left w:val="single" w:sz="4" w:space="0" w:color="auto"/>
            </w:tcBorders>
          </w:tcPr>
          <w:p w:rsidR="009E6ADC" w:rsidRPr="00C70ED9" w:rsidRDefault="009E6ADC" w:rsidP="00881EC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Confirmare</w:t>
            </w:r>
          </w:p>
        </w:tc>
      </w:tr>
      <w:tr w:rsidR="009E6ADC" w:rsidRPr="00C70ED9">
        <w:tc>
          <w:tcPr>
            <w:tcW w:w="91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Pr="00DA7D1A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VICOL NECULAI</w:t>
            </w:r>
            <w:r w:rsidRPr="00DA7D1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/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VASILICA</w:t>
            </w:r>
          </w:p>
        </w:tc>
        <w:tc>
          <w:tcPr>
            <w:tcW w:w="166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03.03.1975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50" w:type="dxa"/>
            <w:tcBorders>
              <w:left w:val="single" w:sz="4" w:space="0" w:color="auto"/>
            </w:tcBorders>
          </w:tcPr>
          <w:p w:rsidR="009E6ADC" w:rsidRPr="00C10B3E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</w:t>
            </w:r>
          </w:p>
        </w:tc>
      </w:tr>
      <w:tr w:rsidR="009E6ADC" w:rsidRPr="00C70ED9">
        <w:tc>
          <w:tcPr>
            <w:tcW w:w="91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BALAN VALERIU/IOANA</w:t>
            </w:r>
          </w:p>
        </w:tc>
        <w:tc>
          <w:tcPr>
            <w:tcW w:w="166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05.05.1975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350" w:type="dxa"/>
            <w:tcBorders>
              <w:left w:val="single" w:sz="4" w:space="0" w:color="auto"/>
            </w:tcBorders>
          </w:tcPr>
          <w:p w:rsidR="009E6ADC" w:rsidRPr="00C10B3E" w:rsidRDefault="009E6ADC" w:rsidP="00BA69E8">
            <w:pPr>
              <w:pStyle w:val="NoSpacing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10B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D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9E6ADC" w:rsidRPr="00C70ED9">
        <w:trPr>
          <w:trHeight w:val="440"/>
        </w:trPr>
        <w:tc>
          <w:tcPr>
            <w:tcW w:w="91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NISTOR MARIN/ELENA</w:t>
            </w:r>
          </w:p>
        </w:tc>
        <w:tc>
          <w:tcPr>
            <w:tcW w:w="166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16.08.1975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350" w:type="dxa"/>
            <w:tcBorders>
              <w:left w:val="single" w:sz="4" w:space="0" w:color="auto"/>
            </w:tcBorders>
          </w:tcPr>
          <w:p w:rsidR="009E6ADC" w:rsidRPr="00C10B3E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10B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9E6ADC" w:rsidRPr="00C70ED9">
        <w:trPr>
          <w:trHeight w:val="440"/>
        </w:trPr>
        <w:tc>
          <w:tcPr>
            <w:tcW w:w="91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BOTEZATU MIHAI/MARIA</w:t>
            </w:r>
          </w:p>
        </w:tc>
        <w:tc>
          <w:tcPr>
            <w:tcW w:w="166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20.09.1975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50" w:type="dxa"/>
            <w:tcBorders>
              <w:left w:val="single" w:sz="4" w:space="0" w:color="auto"/>
            </w:tcBorders>
          </w:tcPr>
          <w:p w:rsidR="009E6ADC" w:rsidRPr="00C10B3E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10B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9E6ADC" w:rsidRPr="00C70ED9">
        <w:trPr>
          <w:trHeight w:val="440"/>
        </w:trPr>
        <w:tc>
          <w:tcPr>
            <w:tcW w:w="91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PANDELACHE FANICA/PENA</w:t>
            </w:r>
          </w:p>
        </w:tc>
        <w:tc>
          <w:tcPr>
            <w:tcW w:w="166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27.09.1975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50" w:type="dxa"/>
            <w:tcBorders>
              <w:left w:val="single" w:sz="4" w:space="0" w:color="auto"/>
            </w:tcBorders>
          </w:tcPr>
          <w:p w:rsidR="009E6ADC" w:rsidRPr="00C10B3E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10B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</w:tr>
    </w:tbl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Default="009E6ADC" w:rsidP="00A752D0"/>
    <w:p w:rsidR="009E6ADC" w:rsidRPr="00C70ED9" w:rsidRDefault="009E6ADC" w:rsidP="002C07EB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70ED9">
        <w:rPr>
          <w:rFonts w:ascii="Times New Roman" w:hAnsi="Times New Roman" w:cs="Times New Roman"/>
          <w:b/>
          <w:bCs/>
          <w:sz w:val="26"/>
          <w:szCs w:val="26"/>
        </w:rPr>
        <w:t>ANEXA 2  LA HOTARAREA CONSILIULUI LOCAL VETRISOAIA Nr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.    </w:t>
      </w:r>
      <w:r w:rsidRPr="00C70ED9">
        <w:rPr>
          <w:rFonts w:ascii="Times New Roman" w:hAnsi="Times New Roman" w:cs="Times New Roman"/>
          <w:b/>
          <w:bCs/>
          <w:sz w:val="26"/>
          <w:szCs w:val="26"/>
        </w:rPr>
        <w:t>din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.09.2025</w:t>
      </w:r>
    </w:p>
    <w:p w:rsidR="009E6ADC" w:rsidRPr="00C70ED9" w:rsidRDefault="009E6ADC" w:rsidP="002C07EB">
      <w:pPr>
        <w:rPr>
          <w:rFonts w:ascii="Times New Roman" w:hAnsi="Times New Roman" w:cs="Times New Roman"/>
        </w:rPr>
      </w:pPr>
    </w:p>
    <w:p w:rsidR="009E6ADC" w:rsidRPr="00C70ED9" w:rsidRDefault="009E6ADC" w:rsidP="002C07EB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70ED9">
        <w:rPr>
          <w:rFonts w:ascii="Times New Roman" w:hAnsi="Times New Roman" w:cs="Times New Roman"/>
          <w:b/>
          <w:bCs/>
          <w:sz w:val="28"/>
          <w:szCs w:val="28"/>
        </w:rPr>
        <w:t xml:space="preserve">TABEL  CASATORITI  IN  ANUL  </w:t>
      </w:r>
      <w:r>
        <w:rPr>
          <w:rFonts w:ascii="Times New Roman" w:hAnsi="Times New Roman" w:cs="Times New Roman"/>
          <w:b/>
          <w:bCs/>
          <w:sz w:val="28"/>
          <w:szCs w:val="28"/>
        </w:rPr>
        <w:t>2000</w:t>
      </w:r>
    </w:p>
    <w:p w:rsidR="009E6ADC" w:rsidRPr="00C423A2" w:rsidRDefault="009E6ADC" w:rsidP="002C07EB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70ED9">
        <w:rPr>
          <w:rFonts w:ascii="Times New Roman" w:hAnsi="Times New Roman" w:cs="Times New Roman"/>
          <w:b/>
          <w:bCs/>
          <w:sz w:val="28"/>
          <w:szCs w:val="28"/>
        </w:rPr>
        <w:t>Nunta de Argint</w:t>
      </w:r>
    </w:p>
    <w:p w:rsidR="009E6ADC" w:rsidRDefault="009E6ADC" w:rsidP="00A752D0"/>
    <w:p w:rsidR="009E6ADC" w:rsidRDefault="009E6ADC" w:rsidP="00A752D0"/>
    <w:p w:rsidR="009E6ADC" w:rsidRDefault="009E6ADC" w:rsidP="00A752D0"/>
    <w:p w:rsidR="009E6ADC" w:rsidRPr="00C70ED9" w:rsidRDefault="009E6ADC" w:rsidP="00C423A2">
      <w:pPr>
        <w:pStyle w:val="NoSpacing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pPr w:leftFromText="180" w:rightFromText="180" w:vertAnchor="page" w:horzAnchor="margin" w:tblpXSpec="center" w:tblpY="3211"/>
        <w:tblW w:w="9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28"/>
        <w:gridCol w:w="4050"/>
        <w:gridCol w:w="1752"/>
        <w:gridCol w:w="2478"/>
      </w:tblGrid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6ADC" w:rsidRPr="00DD5C27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D5C27">
              <w:rPr>
                <w:rFonts w:ascii="Times New Roman" w:hAnsi="Times New Roman" w:cs="Times New Roman"/>
                <w:b/>
                <w:bCs/>
              </w:rPr>
              <w:t>Nr.crt</w:t>
            </w: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tabs>
                <w:tab w:val="left" w:pos="390"/>
                <w:tab w:val="center" w:pos="1827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  <w:t>Familie</w:t>
            </w: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Nume /prenume</w:t>
            </w:r>
          </w:p>
        </w:tc>
        <w:tc>
          <w:tcPr>
            <w:tcW w:w="175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Data inregistrari</w:t>
            </w: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 Registrul Starii civile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</w:t>
            </w:r>
            <w:r w:rsidRPr="00C7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onfirmare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GOGHENEATA VIOREL/VASILICA-CLAUDIA</w:t>
            </w:r>
          </w:p>
        </w:tc>
        <w:tc>
          <w:tcPr>
            <w:tcW w:w="175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07.01.2000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MUNTEANU DUMITRU/JANICA</w:t>
            </w:r>
          </w:p>
        </w:tc>
        <w:tc>
          <w:tcPr>
            <w:tcW w:w="175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08.01.2000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Pr="00C70ED9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DOBREA PETRICA/CATALINA</w:t>
            </w:r>
          </w:p>
        </w:tc>
        <w:tc>
          <w:tcPr>
            <w:tcW w:w="1752" w:type="dxa"/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02.05.2000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Pr="00C70ED9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GUGIUMAN LIVIU/RETA-NICOLETA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20.05.2000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MEDVEDIU PETRISOR/LENUTA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27.05.2000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PUIU TRAIAN CATALIN/GABRIELA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10.06.2000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GRIGORE SORIN/DANIELA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29.07.2000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ROMAN CONSTANTIN/CATALINA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02.09.2000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FRUMUSANU MARIAN/LILIANA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14.10.2000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ROJNITA MARIAN/ELENA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16.11.2000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FODOR MARIAN/MIHAELA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27.12.2000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  <w:tr w:rsidR="009E6ADC" w:rsidRPr="00C70ED9">
        <w:tc>
          <w:tcPr>
            <w:tcW w:w="828" w:type="dxa"/>
          </w:tcPr>
          <w:p w:rsidR="009E6ADC" w:rsidRPr="00C70ED9" w:rsidRDefault="009E6ADC" w:rsidP="00881EC2">
            <w:pPr>
              <w:pStyle w:val="NoSpacing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050" w:type="dxa"/>
          </w:tcPr>
          <w:p w:rsidR="009E6ADC" w:rsidRDefault="009E6ADC" w:rsidP="00881EC2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SAMOILA NELU/ANETA</w:t>
            </w:r>
          </w:p>
        </w:tc>
        <w:tc>
          <w:tcPr>
            <w:tcW w:w="1752" w:type="dxa"/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11.11.2000</w:t>
            </w:r>
          </w:p>
        </w:tc>
        <w:tc>
          <w:tcPr>
            <w:tcW w:w="2478" w:type="dxa"/>
            <w:tcBorders>
              <w:right w:val="single" w:sz="4" w:space="0" w:color="auto"/>
            </w:tcBorders>
          </w:tcPr>
          <w:p w:rsidR="009E6ADC" w:rsidRDefault="009E6ADC" w:rsidP="00881EC2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</w:t>
            </w:r>
          </w:p>
        </w:tc>
      </w:tr>
    </w:tbl>
    <w:p w:rsidR="009E6ADC" w:rsidRPr="00D07FBE" w:rsidRDefault="009E6ADC" w:rsidP="00A752D0">
      <w:pPr>
        <w:pStyle w:val="NoSpacing"/>
        <w:jc w:val="center"/>
        <w:rPr>
          <w:b/>
          <w:bCs/>
          <w:sz w:val="36"/>
          <w:szCs w:val="36"/>
        </w:rPr>
      </w:pPr>
    </w:p>
    <w:p w:rsidR="009E6ADC" w:rsidRPr="00D07FBE" w:rsidRDefault="009E6ADC" w:rsidP="00A752D0">
      <w:pPr>
        <w:pStyle w:val="NoSpacing"/>
        <w:rPr>
          <w:b/>
          <w:bCs/>
          <w:sz w:val="36"/>
          <w:szCs w:val="36"/>
        </w:rPr>
      </w:pPr>
    </w:p>
    <w:p w:rsidR="009E6ADC" w:rsidRDefault="009E6ADC" w:rsidP="00A752D0"/>
    <w:p w:rsidR="009E6ADC" w:rsidRDefault="009E6ADC" w:rsidP="00A752D0"/>
    <w:p w:rsidR="009E6ADC" w:rsidRDefault="009E6ADC" w:rsidP="00A752D0"/>
    <w:sectPr w:rsidR="009E6ADC" w:rsidSect="006C6386">
      <w:pgSz w:w="12240" w:h="15840"/>
      <w:pgMar w:top="180" w:right="1260" w:bottom="27" w:left="9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iddenHorzOCR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56610"/>
    <w:multiLevelType w:val="hybridMultilevel"/>
    <w:tmpl w:val="769E12E2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0235C1"/>
    <w:multiLevelType w:val="hybridMultilevel"/>
    <w:tmpl w:val="84983EBE"/>
    <w:lvl w:ilvl="0" w:tplc="70C4A7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DA77F1"/>
    <w:multiLevelType w:val="hybridMultilevel"/>
    <w:tmpl w:val="769E12E2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31C5F"/>
    <w:rsid w:val="00006D21"/>
    <w:rsid w:val="00006FCD"/>
    <w:rsid w:val="00045565"/>
    <w:rsid w:val="00055819"/>
    <w:rsid w:val="00060347"/>
    <w:rsid w:val="00065810"/>
    <w:rsid w:val="0007040B"/>
    <w:rsid w:val="00073EB4"/>
    <w:rsid w:val="00080FB4"/>
    <w:rsid w:val="000821A9"/>
    <w:rsid w:val="000A0A49"/>
    <w:rsid w:val="000B6CD1"/>
    <w:rsid w:val="000D6A76"/>
    <w:rsid w:val="000E3B17"/>
    <w:rsid w:val="00104287"/>
    <w:rsid w:val="00116819"/>
    <w:rsid w:val="00124D1E"/>
    <w:rsid w:val="001325FC"/>
    <w:rsid w:val="001417D2"/>
    <w:rsid w:val="00146605"/>
    <w:rsid w:val="00153D26"/>
    <w:rsid w:val="0015597B"/>
    <w:rsid w:val="00162B0E"/>
    <w:rsid w:val="00182B8C"/>
    <w:rsid w:val="001B395A"/>
    <w:rsid w:val="001C5623"/>
    <w:rsid w:val="001F2D04"/>
    <w:rsid w:val="001F3F74"/>
    <w:rsid w:val="00206C99"/>
    <w:rsid w:val="00206CE3"/>
    <w:rsid w:val="00212F81"/>
    <w:rsid w:val="00226FFE"/>
    <w:rsid w:val="00254753"/>
    <w:rsid w:val="002944C0"/>
    <w:rsid w:val="002C07EB"/>
    <w:rsid w:val="002C4EA4"/>
    <w:rsid w:val="002F665B"/>
    <w:rsid w:val="003047AF"/>
    <w:rsid w:val="00306BC3"/>
    <w:rsid w:val="003243B6"/>
    <w:rsid w:val="0033215E"/>
    <w:rsid w:val="00347AFF"/>
    <w:rsid w:val="00382E6B"/>
    <w:rsid w:val="003B48B4"/>
    <w:rsid w:val="003E39E9"/>
    <w:rsid w:val="00404780"/>
    <w:rsid w:val="004052A0"/>
    <w:rsid w:val="00431C5F"/>
    <w:rsid w:val="00440270"/>
    <w:rsid w:val="00460066"/>
    <w:rsid w:val="004739F4"/>
    <w:rsid w:val="00477BDF"/>
    <w:rsid w:val="00521765"/>
    <w:rsid w:val="00527366"/>
    <w:rsid w:val="00541360"/>
    <w:rsid w:val="00547B49"/>
    <w:rsid w:val="005532F0"/>
    <w:rsid w:val="0057081F"/>
    <w:rsid w:val="0059314B"/>
    <w:rsid w:val="00594E7B"/>
    <w:rsid w:val="005A516D"/>
    <w:rsid w:val="005C567B"/>
    <w:rsid w:val="005F4E5E"/>
    <w:rsid w:val="00610B57"/>
    <w:rsid w:val="00635E41"/>
    <w:rsid w:val="006370B8"/>
    <w:rsid w:val="00645D41"/>
    <w:rsid w:val="00645D49"/>
    <w:rsid w:val="00691739"/>
    <w:rsid w:val="00697EDE"/>
    <w:rsid w:val="006A237E"/>
    <w:rsid w:val="006A368F"/>
    <w:rsid w:val="006A7AC8"/>
    <w:rsid w:val="006B0076"/>
    <w:rsid w:val="006C2A96"/>
    <w:rsid w:val="006C621E"/>
    <w:rsid w:val="006C6386"/>
    <w:rsid w:val="006D456E"/>
    <w:rsid w:val="006D6D1A"/>
    <w:rsid w:val="006F7614"/>
    <w:rsid w:val="00702F73"/>
    <w:rsid w:val="00704169"/>
    <w:rsid w:val="00710D84"/>
    <w:rsid w:val="00726E06"/>
    <w:rsid w:val="00732BAF"/>
    <w:rsid w:val="007376F4"/>
    <w:rsid w:val="00747604"/>
    <w:rsid w:val="007534B3"/>
    <w:rsid w:val="007537B6"/>
    <w:rsid w:val="00754DA9"/>
    <w:rsid w:val="00764C6C"/>
    <w:rsid w:val="00766E87"/>
    <w:rsid w:val="00772977"/>
    <w:rsid w:val="007826AF"/>
    <w:rsid w:val="00791030"/>
    <w:rsid w:val="007C6BB0"/>
    <w:rsid w:val="007C73B9"/>
    <w:rsid w:val="007D44AA"/>
    <w:rsid w:val="007D54F5"/>
    <w:rsid w:val="007D7797"/>
    <w:rsid w:val="007E23B8"/>
    <w:rsid w:val="00826AA6"/>
    <w:rsid w:val="008342B8"/>
    <w:rsid w:val="00843BB1"/>
    <w:rsid w:val="00881EC2"/>
    <w:rsid w:val="008A01A3"/>
    <w:rsid w:val="008A1ADF"/>
    <w:rsid w:val="008A394B"/>
    <w:rsid w:val="008A4D6F"/>
    <w:rsid w:val="008A7DE9"/>
    <w:rsid w:val="008B2B73"/>
    <w:rsid w:val="008B2D74"/>
    <w:rsid w:val="008E5945"/>
    <w:rsid w:val="00940F4A"/>
    <w:rsid w:val="009620B4"/>
    <w:rsid w:val="00963B94"/>
    <w:rsid w:val="00986F83"/>
    <w:rsid w:val="0099798B"/>
    <w:rsid w:val="009B273D"/>
    <w:rsid w:val="009B66DF"/>
    <w:rsid w:val="009C20AB"/>
    <w:rsid w:val="009C4F3E"/>
    <w:rsid w:val="009D5059"/>
    <w:rsid w:val="009E6ADC"/>
    <w:rsid w:val="00A129D1"/>
    <w:rsid w:val="00A15DDF"/>
    <w:rsid w:val="00A3313D"/>
    <w:rsid w:val="00A44A13"/>
    <w:rsid w:val="00A502C8"/>
    <w:rsid w:val="00A54145"/>
    <w:rsid w:val="00A70F9C"/>
    <w:rsid w:val="00A72E9C"/>
    <w:rsid w:val="00A752D0"/>
    <w:rsid w:val="00A9759F"/>
    <w:rsid w:val="00AA2F3A"/>
    <w:rsid w:val="00AA6F4F"/>
    <w:rsid w:val="00AD6979"/>
    <w:rsid w:val="00B10E97"/>
    <w:rsid w:val="00B149A0"/>
    <w:rsid w:val="00B174A6"/>
    <w:rsid w:val="00B33CCD"/>
    <w:rsid w:val="00B40756"/>
    <w:rsid w:val="00B41B95"/>
    <w:rsid w:val="00B44234"/>
    <w:rsid w:val="00B56C8A"/>
    <w:rsid w:val="00B753F6"/>
    <w:rsid w:val="00B76616"/>
    <w:rsid w:val="00B90FA4"/>
    <w:rsid w:val="00BA4096"/>
    <w:rsid w:val="00BA69E8"/>
    <w:rsid w:val="00BB58FE"/>
    <w:rsid w:val="00BC3DC7"/>
    <w:rsid w:val="00BD5D7C"/>
    <w:rsid w:val="00BE6DDA"/>
    <w:rsid w:val="00C02CF9"/>
    <w:rsid w:val="00C03390"/>
    <w:rsid w:val="00C10B3E"/>
    <w:rsid w:val="00C323B7"/>
    <w:rsid w:val="00C41560"/>
    <w:rsid w:val="00C423A2"/>
    <w:rsid w:val="00C44C30"/>
    <w:rsid w:val="00C5097C"/>
    <w:rsid w:val="00C66972"/>
    <w:rsid w:val="00C67F57"/>
    <w:rsid w:val="00C70ED9"/>
    <w:rsid w:val="00C7715F"/>
    <w:rsid w:val="00C80720"/>
    <w:rsid w:val="00C9022F"/>
    <w:rsid w:val="00C93E17"/>
    <w:rsid w:val="00CA3EAD"/>
    <w:rsid w:val="00CB59C1"/>
    <w:rsid w:val="00CC5C32"/>
    <w:rsid w:val="00CC7AEE"/>
    <w:rsid w:val="00CD66AB"/>
    <w:rsid w:val="00CE0596"/>
    <w:rsid w:val="00CE2C9A"/>
    <w:rsid w:val="00CF2304"/>
    <w:rsid w:val="00CF6428"/>
    <w:rsid w:val="00D07FBE"/>
    <w:rsid w:val="00D12ADC"/>
    <w:rsid w:val="00D17B80"/>
    <w:rsid w:val="00D324A1"/>
    <w:rsid w:val="00D45B74"/>
    <w:rsid w:val="00D71C46"/>
    <w:rsid w:val="00D73479"/>
    <w:rsid w:val="00D736C2"/>
    <w:rsid w:val="00D92A33"/>
    <w:rsid w:val="00D9457D"/>
    <w:rsid w:val="00D9706B"/>
    <w:rsid w:val="00DA1999"/>
    <w:rsid w:val="00DA7D1A"/>
    <w:rsid w:val="00DB0A0D"/>
    <w:rsid w:val="00DC12CF"/>
    <w:rsid w:val="00DD5C27"/>
    <w:rsid w:val="00DD6E3D"/>
    <w:rsid w:val="00DE565A"/>
    <w:rsid w:val="00E15D81"/>
    <w:rsid w:val="00E312F6"/>
    <w:rsid w:val="00E34917"/>
    <w:rsid w:val="00E36782"/>
    <w:rsid w:val="00E50013"/>
    <w:rsid w:val="00E54784"/>
    <w:rsid w:val="00E63E0E"/>
    <w:rsid w:val="00EA1F1D"/>
    <w:rsid w:val="00EA3972"/>
    <w:rsid w:val="00ED2FD9"/>
    <w:rsid w:val="00EE1A6A"/>
    <w:rsid w:val="00EE1B97"/>
    <w:rsid w:val="00EE2BA3"/>
    <w:rsid w:val="00EF34BA"/>
    <w:rsid w:val="00EF3AE1"/>
    <w:rsid w:val="00F01EA0"/>
    <w:rsid w:val="00F064B9"/>
    <w:rsid w:val="00F07894"/>
    <w:rsid w:val="00F140D2"/>
    <w:rsid w:val="00F153FB"/>
    <w:rsid w:val="00F161DA"/>
    <w:rsid w:val="00F16D7B"/>
    <w:rsid w:val="00F204AC"/>
    <w:rsid w:val="00F40A67"/>
    <w:rsid w:val="00F53D5B"/>
    <w:rsid w:val="00FC4ACA"/>
    <w:rsid w:val="00FD263C"/>
    <w:rsid w:val="00FF1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C5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31C5F"/>
    <w:rPr>
      <w:rFonts w:cs="Calibri"/>
      <w:lang w:eastAsia="en-US"/>
    </w:rPr>
  </w:style>
  <w:style w:type="table" w:styleId="TableGrid">
    <w:name w:val="Table Grid"/>
    <w:basedOn w:val="TableNormal"/>
    <w:uiPriority w:val="99"/>
    <w:rsid w:val="00DB0A0D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D736C2"/>
    <w:pPr>
      <w:ind w:left="720"/>
    </w:pPr>
  </w:style>
  <w:style w:type="paragraph" w:customStyle="1" w:styleId="Default">
    <w:name w:val="Default"/>
    <w:uiPriority w:val="99"/>
    <w:rsid w:val="00C70ED9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n-US" w:eastAsia="en-US"/>
    </w:rPr>
  </w:style>
  <w:style w:type="character" w:styleId="Hyperlink">
    <w:name w:val="Hyperlink"/>
    <w:basedOn w:val="DefaultParagraphFont"/>
    <w:uiPriority w:val="99"/>
    <w:rsid w:val="00E5001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primariavetrisoaia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607</TotalTime>
  <Pages>5</Pages>
  <Words>1412</Words>
  <Characters>8195</Characters>
  <Application>Microsoft Office Outlook</Application>
  <DocSecurity>0</DocSecurity>
  <Lines>0</Lines>
  <Paragraphs>0</Paragraphs>
  <ScaleCrop>false</ScaleCrop>
  <Company>MSHOME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subject/>
  <dc:creator>Lupu Ion</dc:creator>
  <cp:keywords/>
  <dc:description/>
  <cp:lastModifiedBy>Utilizator Windows</cp:lastModifiedBy>
  <cp:revision>34</cp:revision>
  <cp:lastPrinted>2025-09-15T07:20:00Z</cp:lastPrinted>
  <dcterms:created xsi:type="dcterms:W3CDTF">2021-09-14T11:43:00Z</dcterms:created>
  <dcterms:modified xsi:type="dcterms:W3CDTF">2025-09-24T06:35:00Z</dcterms:modified>
</cp:coreProperties>
</file>